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right" w:tblpY="-1635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30"/>
        <w:gridCol w:w="305"/>
        <w:gridCol w:w="6607"/>
      </w:tblGrid>
      <w:tr w:rsidR="003D1B71" w14:paraId="0232F463" w14:textId="77777777" w:rsidTr="00ED624E">
        <w:trPr>
          <w:trHeight w:val="2112"/>
        </w:trPr>
        <w:tc>
          <w:tcPr>
            <w:tcW w:w="3780" w:type="dxa"/>
            <w:gridSpan w:val="3"/>
            <w:vMerge w:val="restart"/>
            <w:tcBorders>
              <w:bottom w:val="nil"/>
            </w:tcBorders>
          </w:tcPr>
          <w:p w14:paraId="0AADE082" w14:textId="77777777" w:rsidR="003D1B71" w:rsidRDefault="003D1B71" w:rsidP="003079FD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F214B8" wp14:editId="45AC7C9E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C13527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F214B8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&#13;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14:paraId="29C13527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05" w:type="dxa"/>
            <w:vMerge w:val="restart"/>
            <w:tcBorders>
              <w:bottom w:val="nil"/>
            </w:tcBorders>
          </w:tcPr>
          <w:p w14:paraId="4B8A985F" w14:textId="77777777" w:rsidR="003D1B71" w:rsidRPr="0056708E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B3C0F4A" w14:textId="77777777" w:rsidR="003D1B71" w:rsidRDefault="003079FD" w:rsidP="003079FD">
            <w:pPr>
              <w:pStyle w:val="Title"/>
            </w:pPr>
            <w:r>
              <w:t xml:space="preserve">HANNA </w:t>
            </w:r>
            <w:r w:rsidR="003D1B71" w:rsidRPr="00310F17">
              <w:br/>
            </w:r>
            <w:r>
              <w:t xml:space="preserve">MAALOUF </w:t>
            </w:r>
          </w:p>
          <w:p w14:paraId="1F044760" w14:textId="26A45D27" w:rsidR="006A2B84" w:rsidRPr="006A2B84" w:rsidRDefault="006A2B84" w:rsidP="006A2B84"/>
        </w:tc>
      </w:tr>
      <w:tr w:rsidR="003D1B71" w14:paraId="1EB9F6C4" w14:textId="77777777" w:rsidTr="00ED624E">
        <w:trPr>
          <w:trHeight w:val="765"/>
        </w:trPr>
        <w:tc>
          <w:tcPr>
            <w:tcW w:w="3780" w:type="dxa"/>
            <w:gridSpan w:val="3"/>
            <w:vMerge/>
            <w:tcBorders>
              <w:bottom w:val="nil"/>
            </w:tcBorders>
          </w:tcPr>
          <w:p w14:paraId="77D62A84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05" w:type="dxa"/>
            <w:vMerge/>
            <w:tcBorders>
              <w:bottom w:val="nil"/>
            </w:tcBorders>
          </w:tcPr>
          <w:p w14:paraId="6E29FEC4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05674F4" w14:textId="20100D17" w:rsidR="00C52B2A" w:rsidRPr="004741BE" w:rsidRDefault="00000000" w:rsidP="003079FD">
            <w:pPr>
              <w:pStyle w:val="Heading2"/>
              <w:rPr>
                <w:sz w:val="20"/>
              </w:rPr>
            </w:pPr>
            <w:sdt>
              <w:sdtPr>
                <w:rPr>
                  <w:sz w:val="20"/>
                </w:rPr>
                <w:id w:val="1049110328"/>
                <w:placeholder>
                  <w:docPart w:val="7ED20BF150894DCBBB2803FB3A109981"/>
                </w:placeholder>
                <w:temporary/>
                <w:showingPlcHdr/>
                <w15:appearance w15:val="hidden"/>
              </w:sdtPr>
              <w:sdtContent>
                <w:r w:rsidR="00C52B2A" w:rsidRPr="004741BE">
                  <w:rPr>
                    <w:color w:val="FF0000"/>
                    <w:sz w:val="20"/>
                  </w:rPr>
                  <w:t>EDUCATION</w:t>
                </w:r>
              </w:sdtContent>
            </w:sdt>
          </w:p>
          <w:p w14:paraId="3FD1BA9D" w14:textId="77777777" w:rsidR="00C52B2A" w:rsidRPr="004741BE" w:rsidRDefault="00C52B2A" w:rsidP="003079FD">
            <w:pPr>
              <w:pStyle w:val="Heading4"/>
              <w:rPr>
                <w:sz w:val="20"/>
                <w:szCs w:val="20"/>
              </w:rPr>
            </w:pPr>
            <w:r w:rsidRPr="004741BE">
              <w:rPr>
                <w:sz w:val="20"/>
                <w:szCs w:val="20"/>
              </w:rPr>
              <w:t xml:space="preserve">HIGH SCHOOL DIPLOMA </w:t>
            </w:r>
          </w:p>
          <w:p w14:paraId="6BF0EA2E" w14:textId="77777777" w:rsidR="00C52B2A" w:rsidRPr="004741BE" w:rsidRDefault="00C52B2A" w:rsidP="003079FD">
            <w:pPr>
              <w:rPr>
                <w:sz w:val="20"/>
                <w:szCs w:val="20"/>
              </w:rPr>
            </w:pPr>
          </w:p>
          <w:p w14:paraId="1454DC0D" w14:textId="77777777" w:rsidR="00C52B2A" w:rsidRPr="004741BE" w:rsidRDefault="00C52B2A" w:rsidP="003079FD">
            <w:pPr>
              <w:pStyle w:val="Heading4"/>
              <w:rPr>
                <w:sz w:val="20"/>
                <w:szCs w:val="20"/>
              </w:rPr>
            </w:pPr>
            <w:r w:rsidRPr="004741BE">
              <w:rPr>
                <w:sz w:val="20"/>
                <w:szCs w:val="20"/>
              </w:rPr>
              <w:t xml:space="preserve">LEBANESE LAW UNIVERSITY </w:t>
            </w:r>
          </w:p>
          <w:p w14:paraId="168AA396" w14:textId="77777777" w:rsidR="00C52B2A" w:rsidRPr="004741BE" w:rsidRDefault="00C52B2A" w:rsidP="003079FD">
            <w:pPr>
              <w:rPr>
                <w:sz w:val="20"/>
                <w:szCs w:val="20"/>
              </w:rPr>
            </w:pPr>
            <w:r w:rsidRPr="004741BE">
              <w:rPr>
                <w:sz w:val="20"/>
                <w:szCs w:val="20"/>
              </w:rPr>
              <w:t xml:space="preserve">1 YEAR </w:t>
            </w:r>
          </w:p>
          <w:sdt>
            <w:sdtPr>
              <w:rPr>
                <w:sz w:val="20"/>
              </w:rPr>
              <w:id w:val="1001553383"/>
              <w:placeholder>
                <w:docPart w:val="A455C463A0134A23B37180CA7CA3B6E9"/>
              </w:placeholder>
              <w:temporary/>
              <w:showingPlcHdr/>
              <w15:appearance w15:val="hidden"/>
            </w:sdtPr>
            <w:sdtContent>
              <w:p w14:paraId="5FB26232" w14:textId="77777777" w:rsidR="00C52B2A" w:rsidRPr="004741BE" w:rsidRDefault="00C52B2A" w:rsidP="003079FD">
                <w:pPr>
                  <w:pStyle w:val="Heading2"/>
                  <w:rPr>
                    <w:sz w:val="20"/>
                  </w:rPr>
                </w:pPr>
                <w:r w:rsidRPr="004741BE">
                  <w:rPr>
                    <w:color w:val="FF0000"/>
                    <w:sz w:val="20"/>
                  </w:rPr>
                  <w:t>WORK EXPERIENCE</w:t>
                </w:r>
              </w:p>
            </w:sdtContent>
          </w:sdt>
          <w:p w14:paraId="596DF48D" w14:textId="77777777" w:rsidR="00C52B2A" w:rsidRPr="004741BE" w:rsidRDefault="00C52B2A" w:rsidP="003079FD">
            <w:pPr>
              <w:pStyle w:val="Heading4"/>
              <w:rPr>
                <w:bCs/>
                <w:sz w:val="20"/>
                <w:szCs w:val="20"/>
              </w:rPr>
            </w:pPr>
            <w:r w:rsidRPr="004741BE">
              <w:rPr>
                <w:sz w:val="20"/>
                <w:szCs w:val="20"/>
              </w:rPr>
              <w:t xml:space="preserve">AZADEA (BEIRUT) SUPERVISOR </w:t>
            </w:r>
          </w:p>
          <w:p w14:paraId="71EB5CF0" w14:textId="38921654" w:rsidR="00C52B2A" w:rsidRPr="004741BE" w:rsidRDefault="00C52B2A" w:rsidP="00CC060C">
            <w:pPr>
              <w:pStyle w:val="Date"/>
              <w:rPr>
                <w:sz w:val="20"/>
                <w:szCs w:val="20"/>
              </w:rPr>
            </w:pPr>
            <w:r w:rsidRPr="004741BE">
              <w:rPr>
                <w:sz w:val="20"/>
                <w:szCs w:val="20"/>
              </w:rPr>
              <w:t xml:space="preserve">2005- 2007 </w:t>
            </w:r>
          </w:p>
          <w:p w14:paraId="6D596483" w14:textId="77777777" w:rsidR="00C52B2A" w:rsidRPr="004741BE" w:rsidRDefault="00C52B2A" w:rsidP="003079FD">
            <w:pPr>
              <w:pStyle w:val="trt0xe"/>
              <w:numPr>
                <w:ilvl w:val="0"/>
                <w:numId w:val="4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Interviews, hires, and trains clerks, stockers, and other warehouse staff.</w:t>
            </w:r>
          </w:p>
          <w:p w14:paraId="1971E336" w14:textId="77777777" w:rsidR="00C52B2A" w:rsidRPr="004741BE" w:rsidRDefault="00C52B2A" w:rsidP="003079FD">
            <w:pPr>
              <w:pStyle w:val="trt0xe"/>
              <w:numPr>
                <w:ilvl w:val="0"/>
                <w:numId w:val="4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Oversees the daily workflow of the department.</w:t>
            </w:r>
          </w:p>
          <w:p w14:paraId="41265E91" w14:textId="77777777" w:rsidR="00C52B2A" w:rsidRPr="004741BE" w:rsidRDefault="00C52B2A" w:rsidP="003079FD">
            <w:pPr>
              <w:pStyle w:val="trt0xe"/>
              <w:numPr>
                <w:ilvl w:val="0"/>
                <w:numId w:val="4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Assigns jobs and projects to staff to ensure that deadlines are met safely and accurately.</w:t>
            </w:r>
          </w:p>
          <w:p w14:paraId="7806B33E" w14:textId="77777777" w:rsidR="00C52B2A" w:rsidRPr="004741BE" w:rsidRDefault="00C52B2A" w:rsidP="003079FD">
            <w:pPr>
              <w:pStyle w:val="trt0xe"/>
              <w:numPr>
                <w:ilvl w:val="0"/>
                <w:numId w:val="4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Conducts performance evaluations that are timely and constructive.</w:t>
            </w:r>
          </w:p>
          <w:p w14:paraId="3417582C" w14:textId="77777777" w:rsidR="00C52B2A" w:rsidRPr="004741BE" w:rsidRDefault="00C52B2A" w:rsidP="003079FD">
            <w:pPr>
              <w:rPr>
                <w:sz w:val="20"/>
                <w:szCs w:val="20"/>
              </w:rPr>
            </w:pPr>
          </w:p>
          <w:p w14:paraId="7E9E5331" w14:textId="77777777" w:rsidR="00C52B2A" w:rsidRPr="004741BE" w:rsidRDefault="00C52B2A" w:rsidP="003079FD">
            <w:pPr>
              <w:pStyle w:val="Heading4"/>
              <w:rPr>
                <w:bCs/>
                <w:sz w:val="20"/>
                <w:szCs w:val="20"/>
              </w:rPr>
            </w:pPr>
            <w:r w:rsidRPr="004741BE">
              <w:rPr>
                <w:sz w:val="20"/>
                <w:szCs w:val="20"/>
              </w:rPr>
              <w:t>ZARA   ASSISTANT MANAGER (BAHRAIN)</w:t>
            </w:r>
          </w:p>
          <w:p w14:paraId="1AEA7C62" w14:textId="77777777" w:rsidR="00C52B2A" w:rsidRPr="004741BE" w:rsidRDefault="00C52B2A" w:rsidP="003079FD">
            <w:pPr>
              <w:pStyle w:val="Date"/>
              <w:rPr>
                <w:sz w:val="20"/>
                <w:szCs w:val="20"/>
              </w:rPr>
            </w:pPr>
            <w:r w:rsidRPr="004741BE">
              <w:rPr>
                <w:sz w:val="20"/>
                <w:szCs w:val="20"/>
              </w:rPr>
              <w:t xml:space="preserve">2007-2010 </w:t>
            </w:r>
          </w:p>
          <w:p w14:paraId="30B27F90" w14:textId="77777777" w:rsidR="00C52B2A" w:rsidRPr="004741BE" w:rsidRDefault="00C52B2A" w:rsidP="003079FD">
            <w:pPr>
              <w:pStyle w:val="trt0xe"/>
              <w:numPr>
                <w:ilvl w:val="0"/>
                <w:numId w:val="5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Budgeting.</w:t>
            </w:r>
          </w:p>
          <w:p w14:paraId="4AD4877C" w14:textId="77777777" w:rsidR="00C52B2A" w:rsidRPr="004741BE" w:rsidRDefault="00C52B2A" w:rsidP="003079FD">
            <w:pPr>
              <w:pStyle w:val="trt0xe"/>
              <w:numPr>
                <w:ilvl w:val="0"/>
                <w:numId w:val="5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Preparing reports.</w:t>
            </w:r>
          </w:p>
          <w:p w14:paraId="565E8786" w14:textId="77777777" w:rsidR="00C52B2A" w:rsidRPr="004741BE" w:rsidRDefault="00C52B2A" w:rsidP="003079FD">
            <w:pPr>
              <w:pStyle w:val="trt0xe"/>
              <w:numPr>
                <w:ilvl w:val="0"/>
                <w:numId w:val="5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Point of Sale (POS) systems.</w:t>
            </w:r>
          </w:p>
          <w:p w14:paraId="0381F39A" w14:textId="77777777" w:rsidR="00C52B2A" w:rsidRPr="004741BE" w:rsidRDefault="00C52B2A" w:rsidP="003079FD">
            <w:pPr>
              <w:pStyle w:val="trt0xe"/>
              <w:numPr>
                <w:ilvl w:val="0"/>
                <w:numId w:val="5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Cash handling.</w:t>
            </w:r>
          </w:p>
          <w:p w14:paraId="2B6B1F35" w14:textId="77777777" w:rsidR="00C52B2A" w:rsidRPr="004741BE" w:rsidRDefault="00C52B2A" w:rsidP="003079FD">
            <w:pPr>
              <w:pStyle w:val="trt0xe"/>
              <w:numPr>
                <w:ilvl w:val="0"/>
                <w:numId w:val="5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Training and coaching staff.</w:t>
            </w:r>
          </w:p>
          <w:p w14:paraId="4798F9F0" w14:textId="77777777" w:rsidR="00C52B2A" w:rsidRPr="004741BE" w:rsidRDefault="00C52B2A" w:rsidP="003079FD">
            <w:pPr>
              <w:pStyle w:val="trt0xe"/>
              <w:numPr>
                <w:ilvl w:val="0"/>
                <w:numId w:val="5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4741BE">
              <w:rPr>
                <w:rFonts w:ascii="Arial" w:hAnsi="Arial" w:cs="Arial"/>
                <w:color w:val="202124"/>
                <w:sz w:val="20"/>
                <w:szCs w:val="20"/>
              </w:rPr>
              <w:t>Strategic planning.</w:t>
            </w:r>
          </w:p>
          <w:p w14:paraId="52B9432E" w14:textId="77777777" w:rsidR="00C52B2A" w:rsidRPr="004741BE" w:rsidRDefault="00C52B2A" w:rsidP="003079FD">
            <w:pPr>
              <w:rPr>
                <w:sz w:val="20"/>
                <w:szCs w:val="20"/>
              </w:rPr>
            </w:pPr>
          </w:p>
          <w:p w14:paraId="28531122" w14:textId="77777777" w:rsidR="00C52B2A" w:rsidRPr="009377D9" w:rsidRDefault="00C52B2A" w:rsidP="003079FD">
            <w:pPr>
              <w:pStyle w:val="Heading4"/>
              <w:rPr>
                <w:bCs/>
                <w:sz w:val="20"/>
                <w:szCs w:val="20"/>
              </w:rPr>
            </w:pPr>
            <w:r w:rsidRPr="009377D9">
              <w:rPr>
                <w:sz w:val="20"/>
                <w:szCs w:val="20"/>
              </w:rPr>
              <w:t>GUIAS HOTEL (BYBLOS JBEIL)   MANAGER</w:t>
            </w:r>
          </w:p>
          <w:p w14:paraId="1AFF8522" w14:textId="30EF5F7B" w:rsidR="00B8107B" w:rsidRPr="00B8107B" w:rsidRDefault="00C52B2A" w:rsidP="00B8107B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  <w:r w:rsidRPr="004741BE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CURRENT </w:t>
            </w:r>
          </w:p>
          <w:p w14:paraId="3E0C0C49" w14:textId="77777777" w:rsidR="00B8107B" w:rsidRDefault="00B8107B" w:rsidP="00B8107B">
            <w:pPr>
              <w:pStyle w:val="trt0xe"/>
              <w:numPr>
                <w:ilvl w:val="0"/>
                <w:numId w:val="6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color w:val="202124"/>
              </w:rPr>
              <w:t>recruiting, training and supervising staff.</w:t>
            </w:r>
          </w:p>
          <w:p w14:paraId="6F401499" w14:textId="77777777" w:rsidR="00B8107B" w:rsidRDefault="00B8107B" w:rsidP="00B8107B">
            <w:pPr>
              <w:pStyle w:val="trt0xe"/>
              <w:numPr>
                <w:ilvl w:val="0"/>
                <w:numId w:val="6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color w:val="202124"/>
              </w:rPr>
              <w:t>managing budgets.</w:t>
            </w:r>
          </w:p>
          <w:p w14:paraId="086327BF" w14:textId="77777777" w:rsidR="00B8107B" w:rsidRDefault="00B8107B" w:rsidP="00B8107B">
            <w:pPr>
              <w:pStyle w:val="trt0xe"/>
              <w:numPr>
                <w:ilvl w:val="0"/>
                <w:numId w:val="6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color w:val="202124"/>
              </w:rPr>
              <w:t>maintaining statistical and financial records.</w:t>
            </w:r>
          </w:p>
          <w:p w14:paraId="5EF88F18" w14:textId="77777777" w:rsidR="00B8107B" w:rsidRDefault="00B8107B" w:rsidP="00B8107B">
            <w:pPr>
              <w:pStyle w:val="trt0xe"/>
              <w:numPr>
                <w:ilvl w:val="0"/>
                <w:numId w:val="6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color w:val="202124"/>
              </w:rPr>
              <w:lastRenderedPageBreak/>
              <w:t>planning maintenance work, events and room bookings.</w:t>
            </w:r>
          </w:p>
          <w:p w14:paraId="00967B37" w14:textId="77777777" w:rsidR="00B8107B" w:rsidRDefault="00B8107B" w:rsidP="00B8107B">
            <w:pPr>
              <w:pStyle w:val="trt0xe"/>
              <w:numPr>
                <w:ilvl w:val="0"/>
                <w:numId w:val="6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color w:val="202124"/>
              </w:rPr>
              <w:t>handling customer complaints and queries.</w:t>
            </w:r>
          </w:p>
          <w:p w14:paraId="2801AB3F" w14:textId="77777777" w:rsidR="00B8107B" w:rsidRDefault="00B8107B" w:rsidP="00B8107B">
            <w:pPr>
              <w:pStyle w:val="trt0xe"/>
              <w:numPr>
                <w:ilvl w:val="0"/>
                <w:numId w:val="6"/>
              </w:numPr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color w:val="202124"/>
              </w:rPr>
              <w:t>promoting and marketing the business</w:t>
            </w:r>
          </w:p>
          <w:p w14:paraId="40F22A08" w14:textId="77777777" w:rsidR="00C52B2A" w:rsidRPr="004741BE" w:rsidRDefault="00C52B2A" w:rsidP="003079FD">
            <w:pPr>
              <w:rPr>
                <w:sz w:val="20"/>
                <w:szCs w:val="20"/>
              </w:rPr>
            </w:pPr>
          </w:p>
          <w:sdt>
            <w:sdtPr>
              <w:rPr>
                <w:sz w:val="20"/>
              </w:rPr>
              <w:id w:val="1669594239"/>
              <w:placeholder>
                <w:docPart w:val="B452151C09AB47578643079195EC8457"/>
              </w:placeholder>
              <w:temporary/>
              <w:showingPlcHdr/>
              <w15:appearance w15:val="hidden"/>
            </w:sdtPr>
            <w:sdtContent>
              <w:p w14:paraId="25435365" w14:textId="77777777" w:rsidR="00C52B2A" w:rsidRPr="004741BE" w:rsidRDefault="00C52B2A" w:rsidP="003079FD">
                <w:pPr>
                  <w:pStyle w:val="Heading2"/>
                  <w:rPr>
                    <w:sz w:val="20"/>
                  </w:rPr>
                </w:pPr>
                <w:r w:rsidRPr="00DF596C">
                  <w:rPr>
                    <w:rStyle w:val="Heading2Char"/>
                    <w:b/>
                    <w:bCs/>
                    <w:caps/>
                    <w:color w:val="FF0000"/>
                    <w:sz w:val="20"/>
                  </w:rPr>
                  <w:t>SKILLS</w:t>
                </w:r>
              </w:p>
            </w:sdtContent>
          </w:sdt>
          <w:p w14:paraId="275FD567" w14:textId="09EBEF02" w:rsidR="00E827C3" w:rsidRDefault="00E827C3" w:rsidP="003079FD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Computer skills </w:t>
            </w:r>
          </w:p>
          <w:p w14:paraId="3B3CDE5E" w14:textId="54EA2EC0" w:rsidR="00E827C3" w:rsidRDefault="00E827C3" w:rsidP="00E827C3">
            <w:r>
              <w:t>Word, excel</w:t>
            </w:r>
          </w:p>
          <w:p w14:paraId="4FEFEB88" w14:textId="422BB30D" w:rsidR="00E827C3" w:rsidRDefault="00E827C3" w:rsidP="00E827C3"/>
          <w:p w14:paraId="0B39F64E" w14:textId="6EE9EEAD" w:rsidR="00E827C3" w:rsidRDefault="00E827C3" w:rsidP="00E827C3">
            <w:pPr>
              <w:rPr>
                <w:b/>
                <w:bCs/>
                <w:color w:val="0072C7" w:themeColor="accent2"/>
                <w:u w:val="single"/>
              </w:rPr>
            </w:pPr>
            <w:r w:rsidRPr="00E827C3">
              <w:rPr>
                <w:b/>
                <w:bCs/>
                <w:color w:val="0072C7" w:themeColor="accent2"/>
                <w:u w:val="single"/>
              </w:rPr>
              <w:t xml:space="preserve">Languages </w:t>
            </w:r>
          </w:p>
          <w:p w14:paraId="1F764CF3" w14:textId="77777777" w:rsidR="00E827C3" w:rsidRDefault="00E827C3" w:rsidP="00E827C3">
            <w:pPr>
              <w:rPr>
                <w:b/>
                <w:bCs/>
                <w:color w:val="0072C7" w:themeColor="accent2"/>
                <w:u w:val="single"/>
              </w:rPr>
            </w:pPr>
          </w:p>
          <w:p w14:paraId="51914E28" w14:textId="2A05C124" w:rsidR="00E827C3" w:rsidRPr="00E827C3" w:rsidRDefault="00E827C3" w:rsidP="00E827C3">
            <w:r w:rsidRPr="00E827C3">
              <w:t>Arabic:</w:t>
            </w:r>
            <w:r>
              <w:t xml:space="preserve"> </w:t>
            </w:r>
            <w:r w:rsidRPr="00E827C3">
              <w:t>fluent</w:t>
            </w:r>
          </w:p>
          <w:p w14:paraId="18F3E6AE" w14:textId="56E88572" w:rsidR="00E827C3" w:rsidRDefault="00E827C3" w:rsidP="00E827C3">
            <w:r w:rsidRPr="00E827C3">
              <w:t>French:</w:t>
            </w:r>
            <w:r>
              <w:t xml:space="preserve"> </w:t>
            </w:r>
            <w:r w:rsidR="00241F5F">
              <w:t>good</w:t>
            </w:r>
          </w:p>
          <w:p w14:paraId="276FDE58" w14:textId="19ADCEB0" w:rsidR="00E827C3" w:rsidRDefault="00E827C3" w:rsidP="00E827C3">
            <w:r>
              <w:t>English:</w:t>
            </w:r>
            <w:r w:rsidR="00241F5F">
              <w:t>very</w:t>
            </w:r>
            <w:r>
              <w:t xml:space="preserve"> good </w:t>
            </w:r>
          </w:p>
          <w:p w14:paraId="458E0875" w14:textId="7314BF26" w:rsidR="00E827C3" w:rsidRPr="00E827C3" w:rsidRDefault="00E827C3" w:rsidP="00E827C3">
            <w:r>
              <w:t>Thai: moderate</w:t>
            </w:r>
          </w:p>
          <w:p w14:paraId="6A91C32C" w14:textId="2BD61551" w:rsidR="003D1B71" w:rsidRPr="00E827C3" w:rsidRDefault="003D1B71" w:rsidP="00E827C3"/>
          <w:p w14:paraId="74F9658E" w14:textId="30ED0E91" w:rsidR="003D1B71" w:rsidRPr="0056708E" w:rsidRDefault="003D1B71" w:rsidP="003079F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2BE918A" w14:textId="77777777" w:rsidTr="00ED624E">
        <w:trPr>
          <w:trHeight w:val="720"/>
        </w:trPr>
        <w:tc>
          <w:tcPr>
            <w:tcW w:w="720" w:type="dxa"/>
          </w:tcPr>
          <w:p w14:paraId="5F3C928B" w14:textId="77777777" w:rsidR="003D1B71" w:rsidRPr="0056708E" w:rsidRDefault="003D1B71" w:rsidP="003079FD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60" w:type="dxa"/>
            <w:gridSpan w:val="2"/>
          </w:tcPr>
          <w:p w14:paraId="31CEDA6E" w14:textId="77777777" w:rsidR="003D1B71" w:rsidRPr="0056708E" w:rsidRDefault="003D1B71" w:rsidP="003079FD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5" w:type="dxa"/>
            <w:vMerge/>
          </w:tcPr>
          <w:p w14:paraId="679E7212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8AFAA6" w14:textId="77777777" w:rsidR="003D1B71" w:rsidRPr="00590471" w:rsidRDefault="003D1B71" w:rsidP="003079FD"/>
        </w:tc>
      </w:tr>
      <w:tr w:rsidR="003D1B71" w14:paraId="1CB9B9FB" w14:textId="77777777" w:rsidTr="00ED624E">
        <w:trPr>
          <w:trHeight w:val="543"/>
        </w:trPr>
        <w:tc>
          <w:tcPr>
            <w:tcW w:w="720" w:type="dxa"/>
          </w:tcPr>
          <w:p w14:paraId="03E22FCE" w14:textId="77777777" w:rsidR="003D1B71" w:rsidRDefault="003D1B71" w:rsidP="003079FD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50AF0E" w14:textId="77777777" w:rsidR="003D1B71" w:rsidRPr="00376291" w:rsidRDefault="003D1B71" w:rsidP="003079FD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C460EB" wp14:editId="39C705F7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E07F2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0D586EED" w14:textId="40A7F331" w:rsidR="003D1B71" w:rsidRPr="000F1328" w:rsidRDefault="006E5D54" w:rsidP="003079FD">
            <w:pPr>
              <w:pStyle w:val="Information"/>
              <w:rPr>
                <w:color w:val="auto"/>
              </w:rPr>
            </w:pPr>
            <w:r w:rsidRPr="000F1328">
              <w:rPr>
                <w:color w:val="auto"/>
              </w:rPr>
              <w:t xml:space="preserve">BYBLOS JBEIL , SAINT JOSEPH STREET SOLFEGE BLDG. GROUND FLOOR </w:t>
            </w:r>
          </w:p>
          <w:p w14:paraId="14A42E7A" w14:textId="326C04F3" w:rsidR="003D1B71" w:rsidRPr="000F1328" w:rsidRDefault="003D1B71" w:rsidP="003079FD">
            <w:pPr>
              <w:pStyle w:val="Information"/>
              <w:rPr>
                <w:color w:val="auto"/>
              </w:rPr>
            </w:pPr>
          </w:p>
        </w:tc>
        <w:tc>
          <w:tcPr>
            <w:tcW w:w="305" w:type="dxa"/>
            <w:vMerge/>
          </w:tcPr>
          <w:p w14:paraId="7997B085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B5BD2FB" w14:textId="77777777" w:rsidR="003D1B71" w:rsidRDefault="003D1B71" w:rsidP="003079FD">
            <w:pPr>
              <w:pStyle w:val="Heading1"/>
            </w:pPr>
          </w:p>
        </w:tc>
      </w:tr>
      <w:tr w:rsidR="003D1B71" w14:paraId="019B7E5C" w14:textId="77777777" w:rsidTr="00ED624E">
        <w:trPr>
          <w:trHeight w:val="183"/>
        </w:trPr>
        <w:tc>
          <w:tcPr>
            <w:tcW w:w="720" w:type="dxa"/>
          </w:tcPr>
          <w:p w14:paraId="1C20A103" w14:textId="77777777" w:rsidR="003D1B71" w:rsidRPr="00376291" w:rsidRDefault="003D1B71" w:rsidP="003079FD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2ACDA6DD" w14:textId="77777777" w:rsidR="003D1B71" w:rsidRPr="000F1328" w:rsidRDefault="003D1B71" w:rsidP="003079FD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5" w:type="dxa"/>
            <w:vMerge/>
          </w:tcPr>
          <w:p w14:paraId="2E873DA9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55539EA" w14:textId="77777777" w:rsidR="003D1B71" w:rsidRDefault="003D1B71" w:rsidP="003079FD">
            <w:pPr>
              <w:pStyle w:val="Heading1"/>
            </w:pPr>
          </w:p>
        </w:tc>
      </w:tr>
      <w:tr w:rsidR="003D1B71" w14:paraId="29903233" w14:textId="77777777" w:rsidTr="00ED624E">
        <w:trPr>
          <w:trHeight w:val="624"/>
        </w:trPr>
        <w:tc>
          <w:tcPr>
            <w:tcW w:w="720" w:type="dxa"/>
          </w:tcPr>
          <w:p w14:paraId="454B3350" w14:textId="77777777" w:rsidR="003D1B71" w:rsidRDefault="003D1B71" w:rsidP="003079FD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0FC5E20" w14:textId="77777777" w:rsidR="003D1B71" w:rsidRPr="00376291" w:rsidRDefault="003D1B71" w:rsidP="003079FD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3CB278" wp14:editId="6A9761FC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77B6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1CB3E3AB" w14:textId="4EF51D82" w:rsidR="003D1B71" w:rsidRPr="000F1328" w:rsidRDefault="006E5D54" w:rsidP="003079FD">
            <w:pPr>
              <w:pStyle w:val="Information"/>
              <w:rPr>
                <w:color w:val="auto"/>
              </w:rPr>
            </w:pPr>
            <w:r w:rsidRPr="000F1328">
              <w:rPr>
                <w:color w:val="auto"/>
              </w:rPr>
              <w:t>961/ 70289038</w:t>
            </w:r>
          </w:p>
        </w:tc>
        <w:tc>
          <w:tcPr>
            <w:tcW w:w="305" w:type="dxa"/>
            <w:vMerge/>
          </w:tcPr>
          <w:p w14:paraId="3C31DC48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FDC82BB" w14:textId="77777777" w:rsidR="003D1B71" w:rsidRDefault="003D1B71" w:rsidP="003079FD">
            <w:pPr>
              <w:pStyle w:val="Heading1"/>
            </w:pPr>
          </w:p>
        </w:tc>
      </w:tr>
      <w:tr w:rsidR="003D1B71" w14:paraId="277E6CE3" w14:textId="77777777" w:rsidTr="00ED624E">
        <w:trPr>
          <w:trHeight w:val="183"/>
        </w:trPr>
        <w:tc>
          <w:tcPr>
            <w:tcW w:w="720" w:type="dxa"/>
          </w:tcPr>
          <w:p w14:paraId="1BE2A872" w14:textId="77777777" w:rsidR="003D1B71" w:rsidRPr="00376291" w:rsidRDefault="003D1B71" w:rsidP="003079FD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6164CFB0" w14:textId="77777777" w:rsidR="003D1B71" w:rsidRPr="000F1328" w:rsidRDefault="003D1B71" w:rsidP="003079FD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5" w:type="dxa"/>
            <w:vMerge/>
          </w:tcPr>
          <w:p w14:paraId="73808E91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5EA45A4" w14:textId="77777777" w:rsidR="003D1B71" w:rsidRDefault="003D1B71" w:rsidP="003079FD">
            <w:pPr>
              <w:pStyle w:val="Heading1"/>
            </w:pPr>
          </w:p>
        </w:tc>
      </w:tr>
      <w:tr w:rsidR="003D1B71" w14:paraId="3E83AC8D" w14:textId="77777777" w:rsidTr="00ED624E">
        <w:trPr>
          <w:trHeight w:val="633"/>
        </w:trPr>
        <w:tc>
          <w:tcPr>
            <w:tcW w:w="720" w:type="dxa"/>
          </w:tcPr>
          <w:p w14:paraId="3823FECE" w14:textId="77777777" w:rsidR="003D1B71" w:rsidRDefault="003D1B71" w:rsidP="003079FD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F30378" w14:textId="77777777" w:rsidR="003D1B71" w:rsidRPr="00376291" w:rsidRDefault="003D1B71" w:rsidP="003079FD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96E9D2" wp14:editId="5494FEF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60242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20D8FC3F" w14:textId="12E7BCB5" w:rsidR="003D1B71" w:rsidRPr="000F1328" w:rsidRDefault="006E5D54" w:rsidP="003079FD">
            <w:pPr>
              <w:pStyle w:val="Information"/>
              <w:rPr>
                <w:color w:val="auto"/>
              </w:rPr>
            </w:pPr>
            <w:r w:rsidRPr="000F1328">
              <w:rPr>
                <w:color w:val="auto"/>
              </w:rPr>
              <w:t>Jyservices632@gmail.com</w:t>
            </w:r>
          </w:p>
        </w:tc>
        <w:tc>
          <w:tcPr>
            <w:tcW w:w="305" w:type="dxa"/>
            <w:vMerge/>
          </w:tcPr>
          <w:p w14:paraId="3F51B4B5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C8E69F5" w14:textId="77777777" w:rsidR="003D1B71" w:rsidRDefault="003D1B71" w:rsidP="003079FD">
            <w:pPr>
              <w:pStyle w:val="Heading1"/>
            </w:pPr>
          </w:p>
        </w:tc>
      </w:tr>
      <w:tr w:rsidR="003D1B71" w14:paraId="561D8593" w14:textId="77777777" w:rsidTr="00ED624E">
        <w:trPr>
          <w:trHeight w:val="174"/>
        </w:trPr>
        <w:tc>
          <w:tcPr>
            <w:tcW w:w="720" w:type="dxa"/>
          </w:tcPr>
          <w:p w14:paraId="5C7F812D" w14:textId="77777777" w:rsidR="003D1B71" w:rsidRPr="00376291" w:rsidRDefault="003D1B71" w:rsidP="003079FD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228B8107" w14:textId="77777777" w:rsidR="003D1B71" w:rsidRPr="00376291" w:rsidRDefault="003D1B71" w:rsidP="003079FD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5" w:type="dxa"/>
            <w:vMerge/>
          </w:tcPr>
          <w:p w14:paraId="5CE1AFAD" w14:textId="77777777" w:rsidR="003D1B71" w:rsidRDefault="003D1B71" w:rsidP="003079FD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91D5A49" w14:textId="77777777" w:rsidR="003D1B71" w:rsidRDefault="003D1B71" w:rsidP="003079FD">
            <w:pPr>
              <w:pStyle w:val="Heading1"/>
            </w:pPr>
          </w:p>
        </w:tc>
      </w:tr>
      <w:tr w:rsidR="003D1B71" w14:paraId="1888FFF9" w14:textId="77777777" w:rsidTr="00ED624E">
        <w:trPr>
          <w:trHeight w:val="633"/>
        </w:trPr>
        <w:tc>
          <w:tcPr>
            <w:tcW w:w="720" w:type="dxa"/>
          </w:tcPr>
          <w:p w14:paraId="459A3730" w14:textId="77777777" w:rsidR="003D1B71" w:rsidRDefault="003D1B71" w:rsidP="003079FD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843FDA9" w14:textId="173CF092" w:rsidR="003D1B71" w:rsidRPr="00376291" w:rsidRDefault="006A2B84" w:rsidP="003079FD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color w:val="666666"/>
              </w:rPr>
              <w:t xml:space="preserve">DOB </w:t>
            </w:r>
          </w:p>
        </w:tc>
        <w:tc>
          <w:tcPr>
            <w:tcW w:w="2430" w:type="dxa"/>
            <w:vAlign w:val="center"/>
          </w:tcPr>
          <w:p w14:paraId="73671256" w14:textId="34D7A5E7" w:rsidR="003D1B71" w:rsidRPr="00380FD1" w:rsidRDefault="00FB17F0" w:rsidP="003079FD">
            <w:pPr>
              <w:pStyle w:val="Information"/>
            </w:pPr>
            <w:r>
              <w:t>December</w:t>
            </w:r>
            <w:r w:rsidR="006A2B84">
              <w:t xml:space="preserve"> </w:t>
            </w:r>
            <w:r>
              <w:t xml:space="preserve">4 </w:t>
            </w:r>
            <w:r w:rsidR="006A2B84">
              <w:t>1986</w:t>
            </w:r>
          </w:p>
        </w:tc>
        <w:tc>
          <w:tcPr>
            <w:tcW w:w="305" w:type="dxa"/>
            <w:vMerge/>
          </w:tcPr>
          <w:p w14:paraId="54375431" w14:textId="77777777" w:rsidR="003D1B71" w:rsidRDefault="003D1B71" w:rsidP="003079FD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9A5CBD1" w14:textId="77777777" w:rsidR="003D1B71" w:rsidRDefault="003D1B71" w:rsidP="003079FD">
            <w:pPr>
              <w:pStyle w:val="Heading1"/>
            </w:pPr>
          </w:p>
        </w:tc>
      </w:tr>
      <w:tr w:rsidR="003D1B71" w14:paraId="7EC932FA" w14:textId="77777777" w:rsidTr="00ED624E">
        <w:trPr>
          <w:trHeight w:val="2448"/>
        </w:trPr>
        <w:tc>
          <w:tcPr>
            <w:tcW w:w="720" w:type="dxa"/>
          </w:tcPr>
          <w:p w14:paraId="5AD0AE46" w14:textId="77777777" w:rsidR="003D1B71" w:rsidRPr="0056708E" w:rsidRDefault="003D1B71" w:rsidP="003079FD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60" w:type="dxa"/>
            <w:gridSpan w:val="2"/>
          </w:tcPr>
          <w:p w14:paraId="12BAA3D3" w14:textId="77777777" w:rsidR="003D1B71" w:rsidRPr="0056708E" w:rsidRDefault="003D1B71" w:rsidP="003079FD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5" w:type="dxa"/>
          </w:tcPr>
          <w:p w14:paraId="1D2B9AD0" w14:textId="77777777" w:rsidR="003D1B71" w:rsidRDefault="003D1B71" w:rsidP="003079FD"/>
        </w:tc>
        <w:tc>
          <w:tcPr>
            <w:tcW w:w="6607" w:type="dxa"/>
            <w:vMerge/>
          </w:tcPr>
          <w:p w14:paraId="2CDEEA24" w14:textId="77777777" w:rsidR="003D1B71" w:rsidRDefault="003D1B71" w:rsidP="003079FD"/>
        </w:tc>
      </w:tr>
    </w:tbl>
    <w:p w14:paraId="07B5A11A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DFB07" w14:textId="77777777" w:rsidR="00BF7718" w:rsidRDefault="00BF7718" w:rsidP="00590471">
      <w:r>
        <w:separator/>
      </w:r>
    </w:p>
  </w:endnote>
  <w:endnote w:type="continuationSeparator" w:id="0">
    <w:p w14:paraId="7A5A65A2" w14:textId="77777777" w:rsidR="00BF7718" w:rsidRDefault="00BF771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5FCDF" w14:textId="77777777" w:rsidR="00BF7718" w:rsidRDefault="00BF7718" w:rsidP="00590471">
      <w:r>
        <w:separator/>
      </w:r>
    </w:p>
  </w:footnote>
  <w:footnote w:type="continuationSeparator" w:id="0">
    <w:p w14:paraId="4DE14D03" w14:textId="77777777" w:rsidR="00BF7718" w:rsidRDefault="00BF771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A6FD9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65D2AC4" wp14:editId="4F3E72A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85E5EC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1442BCF"/>
    <w:multiLevelType w:val="multilevel"/>
    <w:tmpl w:val="E0A8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A3805"/>
    <w:multiLevelType w:val="multilevel"/>
    <w:tmpl w:val="3F42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D228E9"/>
    <w:multiLevelType w:val="multilevel"/>
    <w:tmpl w:val="37A8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1980545">
    <w:abstractNumId w:val="1"/>
  </w:num>
  <w:num w:numId="2" w16cid:durableId="1205559029">
    <w:abstractNumId w:val="3"/>
  </w:num>
  <w:num w:numId="3" w16cid:durableId="912013030">
    <w:abstractNumId w:val="0"/>
  </w:num>
  <w:num w:numId="4" w16cid:durableId="494995639">
    <w:abstractNumId w:val="5"/>
  </w:num>
  <w:num w:numId="5" w16cid:durableId="2013406316">
    <w:abstractNumId w:val="4"/>
  </w:num>
  <w:num w:numId="6" w16cid:durableId="535042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86E"/>
    <w:rsid w:val="00060042"/>
    <w:rsid w:val="0008685D"/>
    <w:rsid w:val="00090860"/>
    <w:rsid w:val="000F1328"/>
    <w:rsid w:val="00112FD7"/>
    <w:rsid w:val="00150ABD"/>
    <w:rsid w:val="001946FC"/>
    <w:rsid w:val="00222466"/>
    <w:rsid w:val="00241F5F"/>
    <w:rsid w:val="0024753C"/>
    <w:rsid w:val="00276026"/>
    <w:rsid w:val="002B4549"/>
    <w:rsid w:val="003079FD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2B84"/>
    <w:rsid w:val="006D79A8"/>
    <w:rsid w:val="006E5D54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8107B"/>
    <w:rsid w:val="00BB1B5D"/>
    <w:rsid w:val="00BC22C7"/>
    <w:rsid w:val="00BD195A"/>
    <w:rsid w:val="00BF7718"/>
    <w:rsid w:val="00C07240"/>
    <w:rsid w:val="00C14078"/>
    <w:rsid w:val="00C52B2A"/>
    <w:rsid w:val="00CC060C"/>
    <w:rsid w:val="00CE1E3D"/>
    <w:rsid w:val="00CF3F8C"/>
    <w:rsid w:val="00D053FA"/>
    <w:rsid w:val="00DC3F0A"/>
    <w:rsid w:val="00DF596C"/>
    <w:rsid w:val="00E2386E"/>
    <w:rsid w:val="00E26AED"/>
    <w:rsid w:val="00E73AB8"/>
    <w:rsid w:val="00E827C3"/>
    <w:rsid w:val="00E90A60"/>
    <w:rsid w:val="00ED47F7"/>
    <w:rsid w:val="00ED624E"/>
    <w:rsid w:val="00EE7E09"/>
    <w:rsid w:val="00F0223C"/>
    <w:rsid w:val="00F3235D"/>
    <w:rsid w:val="00F32393"/>
    <w:rsid w:val="00F878BD"/>
    <w:rsid w:val="00FB17F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4CACA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C52B2A"/>
    <w:pPr>
      <w:widowControl/>
      <w:autoSpaceDE/>
      <w:autoSpaceDN/>
      <w:adjustRightInd/>
      <w:outlineLvl w:val="3"/>
    </w:pPr>
    <w:rPr>
      <w:rFonts w:eastAsiaTheme="minorEastAsia" w:cstheme="minorBidi"/>
      <w:b/>
      <w:sz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C52B2A"/>
    <w:rPr>
      <w:rFonts w:eastAsiaTheme="minorEastAsia" w:cstheme="minorBidi"/>
      <w:b/>
      <w:sz w:val="18"/>
      <w:lang w:eastAsia="ja-JP"/>
    </w:rPr>
  </w:style>
  <w:style w:type="paragraph" w:customStyle="1" w:styleId="trt0xe">
    <w:name w:val="trt0xe"/>
    <w:basedOn w:val="Normal"/>
    <w:rsid w:val="00C52B2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9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header" Target="header1.xml" /><Relationship Id="rId3" Type="http://schemas.openxmlformats.org/officeDocument/2006/relationships/customXml" Target="../customXml/item3.xml" /><Relationship Id="rId21" Type="http://schemas.openxmlformats.org/officeDocument/2006/relationships/theme" Target="theme/theme1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image" Target="media/image8.png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glossaryDocument" Target="glossary/document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jpe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10" Type="http://schemas.openxmlformats.org/officeDocument/2006/relationships/image" Target="media/image1.jpg" /><Relationship Id="rId19" Type="http://schemas.openxmlformats.org/officeDocument/2006/relationships/fontTable" Target="fontTable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Office\16.0\DTS\en-US%7b53ACD4DE-8E79-41BC-967B-17B5EABBDA16%7d\%7b213756D2-D54C-43E2-A497-37EF8AFE0F8D%7dtf78128832_win32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D20BF150894DCBBB2803FB3A109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503E3-9F12-4E03-80D8-054DD3394CA3}"/>
      </w:docPartPr>
      <w:docPartBody>
        <w:p w:rsidR="0088292A" w:rsidRDefault="005F6794" w:rsidP="005F6794">
          <w:pPr>
            <w:pStyle w:val="7ED20BF150894DCBBB2803FB3A109981"/>
          </w:pPr>
          <w:r w:rsidRPr="00036450">
            <w:t>EDUCATION</w:t>
          </w:r>
        </w:p>
      </w:docPartBody>
    </w:docPart>
    <w:docPart>
      <w:docPartPr>
        <w:name w:val="A455C463A0134A23B37180CA7CA3B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B7FAD-E5CB-4C4E-B485-B41FAA60CE7C}"/>
      </w:docPartPr>
      <w:docPartBody>
        <w:p w:rsidR="0088292A" w:rsidRDefault="005F6794" w:rsidP="005F6794">
          <w:pPr>
            <w:pStyle w:val="A455C463A0134A23B37180CA7CA3B6E9"/>
          </w:pPr>
          <w:r w:rsidRPr="00036450">
            <w:t>WORK EXPERIENCE</w:t>
          </w:r>
        </w:p>
      </w:docPartBody>
    </w:docPart>
    <w:docPart>
      <w:docPartPr>
        <w:name w:val="B452151C09AB47578643079195EC8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A7BD6-8880-468F-82A4-5951654F3271}"/>
      </w:docPartPr>
      <w:docPartBody>
        <w:p w:rsidR="0088292A" w:rsidRDefault="005F6794" w:rsidP="005F6794">
          <w:pPr>
            <w:pStyle w:val="B452151C09AB47578643079195EC8457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794"/>
    <w:rsid w:val="005F6794"/>
    <w:rsid w:val="006B77E0"/>
    <w:rsid w:val="0088292A"/>
    <w:rsid w:val="00E3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5F6794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F6794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7ED20BF150894DCBBB2803FB3A109981">
    <w:name w:val="7ED20BF150894DCBBB2803FB3A109981"/>
    <w:rsid w:val="005F6794"/>
  </w:style>
  <w:style w:type="paragraph" w:customStyle="1" w:styleId="A455C463A0134A23B37180CA7CA3B6E9">
    <w:name w:val="A455C463A0134A23B37180CA7CA3B6E9"/>
    <w:rsid w:val="005F6794"/>
  </w:style>
  <w:style w:type="paragraph" w:customStyle="1" w:styleId="B452151C09AB47578643079195EC8457">
    <w:name w:val="B452151C09AB47578643079195EC8457"/>
    <w:rsid w:val="005F67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%7b213756D2-D54C-43E2-A497-37EF8AFE0F8D%7dtf78128832_win32.dotx</Template>
  <TotalTime>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2022-10-02T18:43:00Z</dcterms:created>
  <dcterms:modified xsi:type="dcterms:W3CDTF">2022-10-05T10:33:00Z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