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70"/>
        <w:gridCol w:w="2672"/>
        <w:gridCol w:w="423"/>
        <w:gridCol w:w="6607"/>
      </w:tblGrid>
      <w:tr w:rsidR="003D1B71" w14:paraId="5AE0CDAC" w14:textId="77777777" w:rsidTr="00070CB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90BB870" w14:textId="4603936E" w:rsidR="003D1B71" w:rsidRDefault="003832F7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color w:val="7F7F7F" w:themeColor="text1" w:themeTint="80"/>
              </w:rPr>
              <w:drawing>
                <wp:anchor distT="0" distB="0" distL="114300" distR="114300" simplePos="0" relativeHeight="251658240" behindDoc="0" locked="0" layoutInCell="1" allowOverlap="1" wp14:anchorId="12FA832D" wp14:editId="4D35E97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-260773</wp:posOffset>
                  </wp:positionV>
                  <wp:extent cx="1515533" cy="1948542"/>
                  <wp:effectExtent l="114300" t="76200" r="104140" b="9664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25" cy="195830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1AF68D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155FD3D" w14:textId="77777777" w:rsidR="003D1B71" w:rsidRPr="00310F17" w:rsidRDefault="005C02D8" w:rsidP="005C02D8">
            <w:pPr>
              <w:pStyle w:val="Title"/>
            </w:pPr>
            <w:r>
              <w:t>SUFIYAN</w:t>
            </w:r>
            <w:r w:rsidR="003D1B71" w:rsidRPr="00310F17">
              <w:br/>
            </w:r>
            <w:r>
              <w:t>NADKAR</w:t>
            </w:r>
          </w:p>
        </w:tc>
      </w:tr>
      <w:tr w:rsidR="003D1B71" w14:paraId="6F462DC6" w14:textId="77777777" w:rsidTr="00070CB5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D3F2862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AFD284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CFFA647" w14:textId="77777777" w:rsidR="003D1B71" w:rsidRPr="00546520" w:rsidRDefault="00A13D29" w:rsidP="00AC6C7E">
            <w:pPr>
              <w:pStyle w:val="Heading2"/>
              <w:rPr>
                <w:rFonts w:ascii="Calibri" w:hAnsi="Calibri" w:cs="Calibri"/>
                <w:color w:val="0070C0"/>
                <w:sz w:val="32"/>
                <w:szCs w:val="32"/>
              </w:rPr>
            </w:pPr>
            <w:r w:rsidRPr="00546520">
              <w:rPr>
                <w:rFonts w:ascii="Calibri" w:hAnsi="Calibri" w:cs="Calibri"/>
                <w:color w:val="0070C0"/>
                <w:sz w:val="32"/>
                <w:szCs w:val="32"/>
              </w:rPr>
              <w:t>OBJECTIVE:</w:t>
            </w:r>
          </w:p>
          <w:p w14:paraId="7187D00E" w14:textId="0BA62518" w:rsidR="00AB0453" w:rsidRPr="008756F7" w:rsidRDefault="001A0B10" w:rsidP="00AB0453">
            <w:pPr>
              <w:pStyle w:val="BodyText"/>
              <w:spacing w:before="101"/>
              <w:ind w:right="692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8756F7">
              <w:rPr>
                <w:color w:val="7F7F7F" w:themeColor="text1" w:themeTint="80"/>
                <w:sz w:val="24"/>
                <w:szCs w:val="24"/>
              </w:rPr>
              <w:t>I would describe myself a Versatile, Determined, Motivated, Passionate and someone who love learning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 xml:space="preserve">into HSE. Diploma in Fire and Safety Engineering and </w:t>
            </w:r>
            <w:r w:rsidR="006006CC">
              <w:rPr>
                <w:color w:val="7F7F7F" w:themeColor="text1" w:themeTint="80"/>
                <w:sz w:val="24"/>
                <w:szCs w:val="24"/>
              </w:rPr>
              <w:t xml:space="preserve">Completed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NEBOSH IGC. I am Creative, Open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Minded</w:t>
            </w:r>
            <w:r w:rsidRPr="008756F7">
              <w:rPr>
                <w:color w:val="7F7F7F" w:themeColor="text1" w:themeTint="80"/>
                <w:spacing w:val="-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and Easy</w:t>
            </w:r>
            <w:r w:rsidRPr="008756F7">
              <w:rPr>
                <w:color w:val="7F7F7F" w:themeColor="text1" w:themeTint="80"/>
                <w:spacing w:val="-2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going and love to</w:t>
            </w:r>
            <w:r w:rsidRPr="008756F7">
              <w:rPr>
                <w:color w:val="7F7F7F" w:themeColor="text1" w:themeTint="80"/>
                <w:spacing w:val="-2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work</w:t>
            </w:r>
            <w:r w:rsidRPr="008756F7">
              <w:rPr>
                <w:color w:val="7F7F7F" w:themeColor="text1" w:themeTint="80"/>
                <w:spacing w:val="-2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with</w:t>
            </w:r>
            <w:r w:rsidRPr="008756F7">
              <w:rPr>
                <w:color w:val="7F7F7F" w:themeColor="text1" w:themeTint="80"/>
                <w:spacing w:val="-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others.</w:t>
            </w:r>
            <w:r w:rsidRPr="008756F7">
              <w:rPr>
                <w:color w:val="7F7F7F" w:themeColor="text1" w:themeTint="80"/>
                <w:spacing w:val="-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Ready</w:t>
            </w:r>
            <w:r w:rsidRPr="008756F7">
              <w:rPr>
                <w:color w:val="7F7F7F" w:themeColor="text1" w:themeTint="80"/>
                <w:spacing w:val="-2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to consider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the positions</w:t>
            </w:r>
            <w:r w:rsidRPr="008756F7">
              <w:rPr>
                <w:color w:val="7F7F7F" w:themeColor="text1" w:themeTint="80"/>
                <w:spacing w:val="-2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of</w:t>
            </w:r>
            <w:r w:rsidRPr="008756F7">
              <w:rPr>
                <w:color w:val="7F7F7F" w:themeColor="text1" w:themeTint="80"/>
                <w:spacing w:val="-2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HSE</w:t>
            </w:r>
            <w:r w:rsidRPr="008756F7">
              <w:rPr>
                <w:color w:val="7F7F7F" w:themeColor="text1" w:themeTint="80"/>
                <w:spacing w:val="6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Supervisor /Officer, I do have the Skills, Experience and Passion needed for these roles and I do believe I can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make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positive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impact.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I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am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well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organized,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and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always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embrace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new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challenges</w:t>
            </w:r>
            <w:r w:rsidRPr="008756F7">
              <w:rPr>
                <w:color w:val="7F7F7F" w:themeColor="text1" w:themeTint="80"/>
                <w:spacing w:val="56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with</w:t>
            </w:r>
            <w:r w:rsidRPr="008756F7">
              <w:rPr>
                <w:color w:val="7F7F7F" w:themeColor="text1" w:themeTint="80"/>
                <w:spacing w:val="56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great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enthusiasm.</w:t>
            </w:r>
          </w:p>
          <w:p w14:paraId="034A7E76" w14:textId="77777777" w:rsidR="00FF76B4" w:rsidRDefault="00BF3853" w:rsidP="00FF76B4">
            <w:pPr>
              <w:pStyle w:val="Heading2"/>
              <w:rPr>
                <w:rFonts w:ascii="Calibri" w:hAnsi="Calibri" w:cs="Calibri"/>
                <w:color w:val="0072C7"/>
                <w:sz w:val="32"/>
                <w:szCs w:val="32"/>
              </w:rPr>
            </w:pPr>
            <w:r w:rsidRPr="00546520">
              <w:rPr>
                <w:rFonts w:ascii="Calibri" w:hAnsi="Calibri" w:cs="Calibri"/>
                <w:color w:val="0072C7"/>
                <w:sz w:val="32"/>
                <w:szCs w:val="32"/>
              </w:rPr>
              <w:t>EDUCATION:</w:t>
            </w:r>
          </w:p>
          <w:p w14:paraId="30693E30" w14:textId="7372DD13" w:rsidR="00B37D75" w:rsidRPr="009916CD" w:rsidRDefault="00C02E54" w:rsidP="009916CD">
            <w:pPr>
              <w:pStyle w:val="Heading2"/>
              <w:rPr>
                <w:rFonts w:ascii="Calibri" w:hAnsi="Calibri" w:cs="Calibri"/>
                <w:color w:val="000000"/>
                <w:sz w:val="28"/>
                <w:szCs w:val="28"/>
                <w:u w:val="none"/>
              </w:rPr>
            </w:pPr>
            <w:r w:rsidRPr="00FF76B4">
              <w:rPr>
                <w:rFonts w:cstheme="minorHAnsi"/>
                <w:sz w:val="32"/>
                <w:szCs w:val="32"/>
                <w:u w:val="none"/>
              </w:rPr>
              <w:t>NEBOSH IGC</w:t>
            </w:r>
            <w:r w:rsidRPr="00FF76B4">
              <w:rPr>
                <w:u w:val="none"/>
              </w:rPr>
              <w:t xml:space="preserve"> </w:t>
            </w:r>
            <w:r w:rsidRPr="00FF76B4">
              <w:rPr>
                <w:rFonts w:ascii="Calibri" w:hAnsi="Calibri" w:cs="Calibri"/>
                <w:color w:val="000000"/>
                <w:sz w:val="28"/>
                <w:szCs w:val="28"/>
                <w:u w:val="none"/>
              </w:rPr>
              <w:t xml:space="preserve">| Green World Group Vashi, Navi     </w:t>
            </w:r>
            <w:r w:rsidR="00FF76B4">
              <w:rPr>
                <w:rFonts w:ascii="Calibri" w:hAnsi="Calibri" w:cs="Calibri"/>
                <w:color w:val="000000"/>
                <w:sz w:val="28"/>
                <w:szCs w:val="28"/>
                <w:u w:val="none"/>
              </w:rPr>
              <w:t xml:space="preserve">  </w:t>
            </w:r>
            <w:r w:rsidRPr="00FF76B4">
              <w:rPr>
                <w:rFonts w:ascii="Calibri" w:hAnsi="Calibri" w:cs="Calibri"/>
                <w:color w:val="000000"/>
                <w:sz w:val="28"/>
                <w:szCs w:val="28"/>
                <w:u w:val="none"/>
              </w:rPr>
              <w:t>Mumbai.</w:t>
            </w:r>
          </w:p>
          <w:p w14:paraId="34587B55" w14:textId="77777777" w:rsidR="00FF76B4" w:rsidRPr="008756F7" w:rsidRDefault="00FF76B4" w:rsidP="00C02E54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  <w:p w14:paraId="1CF94A88" w14:textId="15C135DF" w:rsidR="00F7272F" w:rsidRPr="00546520" w:rsidRDefault="00F7272F" w:rsidP="007C5C02">
            <w:pPr>
              <w:rPr>
                <w:rFonts w:ascii="Calibri" w:hAnsi="Calibri" w:cs="Calibri"/>
                <w:b/>
                <w:color w:val="0070C0"/>
                <w:sz w:val="32"/>
                <w:szCs w:val="32"/>
              </w:rPr>
            </w:pPr>
            <w:r w:rsidRPr="00546520">
              <w:rPr>
                <w:rFonts w:ascii="Calibri" w:hAnsi="Calibri" w:cs="Calibri"/>
                <w:b/>
                <w:color w:val="000000"/>
                <w:sz w:val="32"/>
                <w:szCs w:val="32"/>
              </w:rPr>
              <w:t xml:space="preserve"> </w:t>
            </w:r>
            <w:r w:rsidR="00FF76B4">
              <w:rPr>
                <w:rFonts w:ascii="Calibri" w:hAnsi="Calibri" w:cs="Calibri"/>
                <w:b/>
                <w:color w:val="000000"/>
                <w:sz w:val="32"/>
                <w:szCs w:val="32"/>
              </w:rPr>
              <w:t xml:space="preserve">    </w:t>
            </w:r>
            <w:r w:rsidRPr="00546520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>HSE INTERNATIONAL CERTIFICATES</w:t>
            </w:r>
            <w:r w:rsidR="007C5C02" w:rsidRPr="00546520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>:</w:t>
            </w:r>
          </w:p>
          <w:p w14:paraId="27B679C3" w14:textId="77777777" w:rsidR="007C5C02" w:rsidRPr="007C5C02" w:rsidRDefault="007C5C02" w:rsidP="007C5C02">
            <w:pPr>
              <w:rPr>
                <w:rFonts w:ascii="Calibri" w:hAnsi="Calibri" w:cs="Calibri"/>
                <w:b/>
                <w:color w:val="0070C0"/>
                <w:sz w:val="28"/>
                <w:szCs w:val="28"/>
              </w:rPr>
            </w:pPr>
          </w:p>
          <w:p w14:paraId="1BCEC45F" w14:textId="1F928F77" w:rsidR="00F7272F" w:rsidRPr="008756F7" w:rsidRDefault="00F7272F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HAZWOPERM- Hazardous Waste Operations and Emergency Response Management- (CPD, UK Certified)</w:t>
            </w:r>
            <w:r w:rsidR="00546520" w:rsidRPr="008756F7">
              <w:rPr>
                <w:color w:val="7F7F7F" w:themeColor="text1" w:themeTint="80"/>
                <w:sz w:val="24"/>
              </w:rPr>
              <w:t>.</w:t>
            </w:r>
          </w:p>
          <w:p w14:paraId="240BA924" w14:textId="02D77AE7" w:rsidR="007C5C02" w:rsidRPr="008756F7" w:rsidRDefault="007C5C02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Lifting Operations- Essentials of Conducting Lifting Operations Risk Assessment- (ROSPA, UK Certified)</w:t>
            </w:r>
            <w:r w:rsidR="00546520" w:rsidRPr="008756F7">
              <w:rPr>
                <w:color w:val="7F7F7F" w:themeColor="text1" w:themeTint="80"/>
                <w:sz w:val="24"/>
              </w:rPr>
              <w:t>.</w:t>
            </w:r>
          </w:p>
          <w:p w14:paraId="1A4327EF" w14:textId="2796AD26" w:rsidR="007C5C02" w:rsidRPr="008756F7" w:rsidRDefault="007C5C02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 xml:space="preserve">Disaster Management and Advanced Emergency Response </w:t>
            </w:r>
            <w:r w:rsidR="00546520" w:rsidRPr="008756F7">
              <w:rPr>
                <w:color w:val="7F7F7F" w:themeColor="text1" w:themeTint="80"/>
                <w:sz w:val="24"/>
              </w:rPr>
              <w:t>Principles- (CPD, UK Certified).</w:t>
            </w:r>
          </w:p>
          <w:p w14:paraId="6DC12C2C" w14:textId="47E51519" w:rsidR="00546520" w:rsidRPr="008756F7" w:rsidRDefault="00546520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First Aid, Dubai KHDA Approved.</w:t>
            </w:r>
          </w:p>
          <w:p w14:paraId="75300A73" w14:textId="3E9E21B5" w:rsidR="00546520" w:rsidRPr="008756F7" w:rsidRDefault="00546520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Fire Safety, Dubai KHDA Approved.</w:t>
            </w:r>
          </w:p>
          <w:p w14:paraId="537FFACA" w14:textId="743C0B7A" w:rsidR="00546520" w:rsidRPr="008756F7" w:rsidRDefault="00546520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ISO 45001: 2018 Internal Auditor Awareness</w:t>
            </w:r>
          </w:p>
          <w:p w14:paraId="3E914294" w14:textId="06C4D2A4" w:rsidR="00546520" w:rsidRDefault="00546520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lastRenderedPageBreak/>
              <w:t>Investigating Accidents / Incidents Awareness</w:t>
            </w:r>
          </w:p>
          <w:p w14:paraId="47D199E5" w14:textId="41D8B7D2" w:rsidR="006006CC" w:rsidRDefault="006006CC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>
              <w:rPr>
                <w:color w:val="7F7F7F" w:themeColor="text1" w:themeTint="80"/>
                <w:sz w:val="24"/>
              </w:rPr>
              <w:t>Hazard Analysis Critical Control Point Certification-HACCP and Essentials of Food Safety</w:t>
            </w:r>
          </w:p>
          <w:p w14:paraId="16F66403" w14:textId="01C34158" w:rsidR="006006CC" w:rsidRPr="008756F7" w:rsidRDefault="006006CC" w:rsidP="00F7272F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>
              <w:rPr>
                <w:color w:val="7F7F7F" w:themeColor="text1" w:themeTint="80"/>
                <w:sz w:val="24"/>
              </w:rPr>
              <w:t>Certified Fire Protection Specialist-CPFS</w:t>
            </w:r>
          </w:p>
          <w:p w14:paraId="216AE5A9" w14:textId="77777777" w:rsidR="00F7272F" w:rsidRDefault="00F7272F" w:rsidP="00C02E54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  <w:p w14:paraId="42E16B45" w14:textId="0484BD67" w:rsidR="00F7272F" w:rsidRDefault="00F7272F" w:rsidP="00C02E54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  </w:t>
            </w:r>
          </w:p>
          <w:p w14:paraId="7362D076" w14:textId="3E90F015" w:rsidR="00F7272F" w:rsidRPr="00C02E54" w:rsidRDefault="00F7272F" w:rsidP="00C02E54"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 </w:t>
            </w:r>
          </w:p>
          <w:p w14:paraId="348CC551" w14:textId="77777777" w:rsidR="00C02E54" w:rsidRPr="00C02E54" w:rsidRDefault="00C02E54" w:rsidP="00C02E54"/>
          <w:p w14:paraId="21C6735C" w14:textId="4DAD13F0" w:rsidR="00546520" w:rsidRPr="002F133F" w:rsidRDefault="00C02E54" w:rsidP="0054652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546520">
              <w:rPr>
                <w:rFonts w:ascii="Calibri" w:hAnsi="Calibri" w:cs="Calibri"/>
                <w:b/>
                <w:color w:val="005595" w:themeColor="accent2" w:themeShade="BF"/>
                <w:sz w:val="32"/>
                <w:szCs w:val="32"/>
              </w:rPr>
              <w:t xml:space="preserve">      </w:t>
            </w:r>
            <w:r w:rsidR="001A0B10" w:rsidRPr="00546520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>Post HSC Diploma in Fire and Safety Engineering</w:t>
            </w:r>
            <w:r w:rsidR="00D20B5A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>( MSBTE)</w:t>
            </w:r>
            <w:r w:rsidR="001A0B10" w:rsidRPr="00546520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 xml:space="preserve"> </w:t>
            </w:r>
            <w:r w:rsidR="008B47D0" w:rsidRPr="00546520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>with Maharashtra</w:t>
            </w:r>
            <w:r w:rsidR="001A0B10" w:rsidRPr="00546520">
              <w:rPr>
                <w:rFonts w:ascii="Calibri" w:hAnsi="Calibri" w:cs="Calibri"/>
                <w:b/>
                <w:color w:val="0070C0"/>
                <w:sz w:val="32"/>
                <w:szCs w:val="32"/>
              </w:rPr>
              <w:t xml:space="preserve"> Fire Government Internship</w:t>
            </w:r>
            <w:r w:rsidR="001A0B10" w:rsidRPr="00546520">
              <w:rPr>
                <w:rFonts w:ascii="Calibri" w:hAnsi="Calibri" w:cs="Calibri"/>
                <w:b/>
                <w:color w:val="0070C0"/>
                <w:sz w:val="28"/>
                <w:szCs w:val="28"/>
              </w:rPr>
              <w:t xml:space="preserve"> </w:t>
            </w:r>
            <w:r w:rsidR="001A0B10" w:rsidRPr="002F133F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| CFESM College </w:t>
            </w:r>
            <w:r w:rsidR="008B47D0" w:rsidRPr="002F133F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Kolhapur </w:t>
            </w:r>
            <w:r w:rsidRPr="002F133F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(Passed with</w:t>
            </w:r>
            <w:r w:rsidR="001A0B10" w:rsidRPr="002F133F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73.8 </w:t>
            </w:r>
            <w:r w:rsidRPr="002F133F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%)</w:t>
            </w:r>
            <w:r w:rsidR="00DE399C" w:rsidRPr="002F133F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</w:t>
            </w:r>
          </w:p>
          <w:p w14:paraId="0EF59CFC" w14:textId="056085E1" w:rsidR="008B47D0" w:rsidRDefault="008B47D0" w:rsidP="008B47D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</w:rPr>
            </w:pPr>
            <w:r w:rsidRPr="008756F7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JUNE 2017-JUNE 2019 (Including Internship</w:t>
            </w:r>
            <w:r w:rsidRPr="008756F7"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</w:rPr>
              <w:t>)</w:t>
            </w:r>
            <w:r w:rsidR="0050034A"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</w:rPr>
              <w:t xml:space="preserve">  </w:t>
            </w:r>
          </w:p>
          <w:p w14:paraId="7AF76221" w14:textId="77777777" w:rsidR="0050034A" w:rsidRPr="008756F7" w:rsidRDefault="0050034A" w:rsidP="0050034A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</w:rPr>
            </w:pPr>
          </w:p>
          <w:p w14:paraId="7F943AC5" w14:textId="77777777" w:rsidR="00BF3853" w:rsidRDefault="00BF3853" w:rsidP="008B47D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  <w:color w:val="808080" w:themeColor="background1" w:themeShade="80"/>
                <w:sz w:val="24"/>
                <w:szCs w:val="24"/>
              </w:rPr>
            </w:pPr>
          </w:p>
          <w:p w14:paraId="2BAA9A00" w14:textId="57AEAF19" w:rsidR="00094C86" w:rsidRDefault="00A13D29" w:rsidP="00094C86">
            <w:pPr>
              <w:pStyle w:val="Heading2"/>
              <w:rPr>
                <w:rFonts w:ascii="Calibri" w:hAnsi="Calibri" w:cs="Calibri"/>
                <w:color w:val="0070C0"/>
                <w:sz w:val="32"/>
                <w:szCs w:val="32"/>
              </w:rPr>
            </w:pPr>
            <w:r w:rsidRPr="00546520">
              <w:rPr>
                <w:rFonts w:ascii="Calibri" w:hAnsi="Calibri" w:cs="Calibri"/>
                <w:color w:val="0070C0"/>
                <w:sz w:val="32"/>
                <w:szCs w:val="32"/>
              </w:rPr>
              <w:t>EXPERIENCE:</w:t>
            </w:r>
          </w:p>
          <w:p w14:paraId="63802686" w14:textId="227B7FC9" w:rsidR="004E3BC2" w:rsidRDefault="004E3BC2" w:rsidP="004E3BC2">
            <w:pPr>
              <w:rPr>
                <w:b/>
                <w:bCs/>
                <w:color w:val="0072C7" w:themeColor="accent2"/>
                <w:sz w:val="28"/>
                <w:szCs w:val="28"/>
              </w:rPr>
            </w:pPr>
            <w:r>
              <w:rPr>
                <w:b/>
                <w:bCs/>
                <w:color w:val="0072C7" w:themeColor="accent2"/>
                <w:sz w:val="28"/>
                <w:szCs w:val="28"/>
              </w:rPr>
              <w:t xml:space="preserve">  </w:t>
            </w:r>
            <w:r w:rsidRPr="0050034A">
              <w:rPr>
                <w:b/>
                <w:bCs/>
                <w:color w:val="0072C7" w:themeColor="accent2"/>
                <w:sz w:val="28"/>
                <w:szCs w:val="28"/>
              </w:rPr>
              <w:t>Project 1:</w:t>
            </w:r>
          </w:p>
          <w:p w14:paraId="241C5910" w14:textId="4517F8A4" w:rsidR="004E3BC2" w:rsidRPr="0050034A" w:rsidRDefault="004E3BC2" w:rsidP="004E3BC2">
            <w:pPr>
              <w:rPr>
                <w:b/>
                <w:bCs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 Saudi Aramco </w:t>
            </w:r>
            <w:proofErr w:type="spellStart"/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>Jazan</w:t>
            </w:r>
            <w:proofErr w:type="spellEnd"/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Refinery Complex (</w:t>
            </w:r>
            <w:proofErr w:type="spellStart"/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>Hadi</w:t>
            </w:r>
            <w:proofErr w:type="spellEnd"/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                                       Hammam  Group)</w:t>
            </w: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>:</w:t>
            </w:r>
          </w:p>
          <w:p w14:paraId="6E917900" w14:textId="71EA4F8A" w:rsidR="004E3BC2" w:rsidRPr="0050034A" w:rsidRDefault="004E3BC2" w:rsidP="004E3BC2">
            <w:pPr>
              <w:rPr>
                <w:b/>
                <w:bCs/>
                <w:color w:val="808080" w:themeColor="background1" w:themeShade="80"/>
                <w:sz w:val="28"/>
                <w:szCs w:val="28"/>
              </w:rPr>
            </w:pP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 Designation: </w:t>
            </w:r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Health &amp; </w:t>
            </w: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>Safety Officer</w:t>
            </w:r>
          </w:p>
          <w:p w14:paraId="5DDBEC0F" w14:textId="1862AC6C" w:rsidR="004E3BC2" w:rsidRPr="0050034A" w:rsidRDefault="004E3BC2" w:rsidP="004E3BC2">
            <w:pPr>
              <w:rPr>
                <w:b/>
                <w:bCs/>
                <w:color w:val="808080" w:themeColor="background1" w:themeShade="80"/>
                <w:sz w:val="28"/>
                <w:szCs w:val="28"/>
              </w:rPr>
            </w:pP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 Duration: </w:t>
            </w:r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>15</w:t>
            </w:r>
            <w:r w:rsidRPr="004E3BC2">
              <w:rPr>
                <w:b/>
                <w:bCs/>
                <w:color w:val="808080" w:themeColor="background1" w:themeShade="80"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July to Currently Working</w:t>
            </w:r>
          </w:p>
          <w:p w14:paraId="732A7D0A" w14:textId="77777777" w:rsidR="004E3BC2" w:rsidRPr="004E3BC2" w:rsidRDefault="004E3BC2" w:rsidP="004E3BC2"/>
          <w:p w14:paraId="595B7E25" w14:textId="7A582474" w:rsidR="0050034A" w:rsidRPr="0050034A" w:rsidRDefault="0050034A" w:rsidP="0050034A">
            <w:pPr>
              <w:rPr>
                <w:b/>
                <w:bCs/>
                <w:color w:val="0072C7" w:themeColor="accent2"/>
                <w:sz w:val="28"/>
                <w:szCs w:val="28"/>
              </w:rPr>
            </w:pPr>
            <w:r>
              <w:t xml:space="preserve">  </w:t>
            </w:r>
            <w:r w:rsidRPr="0050034A">
              <w:rPr>
                <w:b/>
                <w:bCs/>
                <w:color w:val="0072C7" w:themeColor="accent2"/>
                <w:sz w:val="28"/>
                <w:szCs w:val="28"/>
              </w:rPr>
              <w:t xml:space="preserve">Project </w:t>
            </w:r>
            <w:r w:rsidR="004E3BC2">
              <w:rPr>
                <w:b/>
                <w:bCs/>
                <w:color w:val="0072C7" w:themeColor="accent2"/>
                <w:sz w:val="28"/>
                <w:szCs w:val="28"/>
              </w:rPr>
              <w:t>2</w:t>
            </w:r>
            <w:r w:rsidRPr="0050034A">
              <w:rPr>
                <w:b/>
                <w:bCs/>
                <w:color w:val="0072C7" w:themeColor="accent2"/>
                <w:sz w:val="28"/>
                <w:szCs w:val="28"/>
              </w:rPr>
              <w:t>:</w:t>
            </w:r>
          </w:p>
          <w:p w14:paraId="26034356" w14:textId="1F855919" w:rsidR="0050034A" w:rsidRPr="0050034A" w:rsidRDefault="0050034A" w:rsidP="0050034A">
            <w:pPr>
              <w:rPr>
                <w:b/>
                <w:bCs/>
                <w:color w:val="808080" w:themeColor="background1" w:themeShade="80"/>
                <w:sz w:val="28"/>
                <w:szCs w:val="28"/>
              </w:rPr>
            </w:pPr>
            <w:r w:rsidRPr="0050034A">
              <w:rPr>
                <w:b/>
                <w:bCs/>
                <w:color w:val="0072C7" w:themeColor="accent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72C7" w:themeColor="accent2"/>
                <w:sz w:val="28"/>
                <w:szCs w:val="28"/>
              </w:rPr>
              <w:t xml:space="preserve"> </w:t>
            </w:r>
            <w:proofErr w:type="spellStart"/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>Farabi</w:t>
            </w:r>
            <w:proofErr w:type="spellEnd"/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Petrochemicals Jubail:</w:t>
            </w:r>
          </w:p>
          <w:p w14:paraId="663AF150" w14:textId="2542FE9C" w:rsidR="0050034A" w:rsidRPr="0050034A" w:rsidRDefault="0050034A" w:rsidP="0050034A">
            <w:pPr>
              <w:rPr>
                <w:b/>
                <w:bCs/>
                <w:color w:val="808080" w:themeColor="background1" w:themeShade="80"/>
                <w:sz w:val="28"/>
                <w:szCs w:val="28"/>
              </w:rPr>
            </w:pP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 Designation: Safety Officer</w:t>
            </w:r>
          </w:p>
          <w:p w14:paraId="7E48774E" w14:textId="4C30A370" w:rsidR="0050034A" w:rsidRPr="0050034A" w:rsidRDefault="0050034A" w:rsidP="0050034A">
            <w:pPr>
              <w:rPr>
                <w:b/>
                <w:bCs/>
                <w:color w:val="808080" w:themeColor="background1" w:themeShade="80"/>
                <w:sz w:val="28"/>
                <w:szCs w:val="28"/>
              </w:rPr>
            </w:pP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 Duration: </w:t>
            </w:r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6 </w:t>
            </w:r>
            <w:r w:rsidRPr="0050034A">
              <w:rPr>
                <w:b/>
                <w:bCs/>
                <w:color w:val="808080" w:themeColor="background1" w:themeShade="80"/>
                <w:sz w:val="28"/>
                <w:szCs w:val="28"/>
              </w:rPr>
              <w:t>Month</w:t>
            </w:r>
            <w:r>
              <w:rPr>
                <w:b/>
                <w:bCs/>
                <w:color w:val="808080" w:themeColor="background1" w:themeShade="80"/>
                <w:sz w:val="28"/>
                <w:szCs w:val="28"/>
              </w:rPr>
              <w:t>s</w:t>
            </w:r>
          </w:p>
          <w:p w14:paraId="6020B2C2" w14:textId="0C02AA01" w:rsidR="0050034A" w:rsidRPr="0050034A" w:rsidRDefault="0050034A" w:rsidP="0050034A"/>
          <w:p w14:paraId="4AE2CAF1" w14:textId="4D09D7BC" w:rsidR="00094C86" w:rsidRPr="00546520" w:rsidRDefault="00B37D75" w:rsidP="00094C86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 xml:space="preserve">Fire &amp; Safety </w:t>
            </w:r>
            <w:r w:rsidR="003D3D7C">
              <w:rPr>
                <w:b/>
                <w:bCs/>
                <w:color w:val="0070C0"/>
                <w:sz w:val="32"/>
                <w:szCs w:val="32"/>
              </w:rPr>
              <w:t>Engineer</w:t>
            </w:r>
            <w:r w:rsidR="00094C86" w:rsidRPr="00546520">
              <w:rPr>
                <w:b/>
                <w:bCs/>
                <w:color w:val="0070C0"/>
                <w:sz w:val="32"/>
                <w:szCs w:val="32"/>
              </w:rPr>
              <w:t xml:space="preserve">| </w:t>
            </w:r>
            <w:r w:rsidR="003D3D7C">
              <w:rPr>
                <w:b/>
                <w:bCs/>
                <w:color w:val="0070C0"/>
                <w:sz w:val="32"/>
                <w:szCs w:val="32"/>
              </w:rPr>
              <w:t xml:space="preserve">JLL </w:t>
            </w:r>
            <w:r w:rsidR="00944779" w:rsidRPr="00546520">
              <w:rPr>
                <w:b/>
                <w:bCs/>
                <w:color w:val="0070C0"/>
                <w:sz w:val="32"/>
                <w:szCs w:val="32"/>
              </w:rPr>
              <w:t>New Mumbai</w:t>
            </w:r>
          </w:p>
          <w:p w14:paraId="79904A53" w14:textId="77777777" w:rsidR="008B47D0" w:rsidRPr="008B47D0" w:rsidRDefault="008B47D0" w:rsidP="008B47D0"/>
          <w:p w14:paraId="2F805CFF" w14:textId="77777777" w:rsidR="00E87253" w:rsidRPr="008756F7" w:rsidRDefault="00094C86" w:rsidP="00944779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7F7F7F" w:themeColor="text1" w:themeTint="80"/>
                <w:sz w:val="24"/>
              </w:rPr>
            </w:pPr>
            <w:r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Currently Working </w:t>
            </w:r>
            <w:r w:rsidR="00E87253"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 </w:t>
            </w:r>
            <w:r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 as Fire &amp; Safety Lead for 2 branches of group in New</w:t>
            </w:r>
            <w:r w:rsidR="00E87253"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 Mumbai.</w:t>
            </w:r>
          </w:p>
          <w:p w14:paraId="6A7C6C70" w14:textId="50AFAC29" w:rsidR="00E87253" w:rsidRPr="008756F7" w:rsidRDefault="00E87253" w:rsidP="00944779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7F7F7F" w:themeColor="text1" w:themeTint="80"/>
                <w:sz w:val="24"/>
              </w:rPr>
            </w:pPr>
            <w:r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Responsible for Health and </w:t>
            </w:r>
            <w:r w:rsidR="00546520"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>Safety,</w:t>
            </w:r>
            <w:r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 Emergency Response and Safety &amp; Fire Departments Operation of Wipro Limited.</w:t>
            </w:r>
          </w:p>
          <w:p w14:paraId="425901AB" w14:textId="77777777" w:rsidR="00E87253" w:rsidRPr="008756F7" w:rsidRDefault="00E87253" w:rsidP="00944779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7F7F7F" w:themeColor="text1" w:themeTint="80"/>
                <w:sz w:val="24"/>
              </w:rPr>
            </w:pPr>
            <w:r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Manage the HSE team to achieve </w:t>
            </w:r>
            <w:r w:rsidR="00DE399C"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control, monitoring and </w:t>
            </w:r>
            <w:r w:rsidR="00DE399C" w:rsidRPr="008756F7">
              <w:rPr>
                <w:rFonts w:ascii="Calibri" w:hAnsi="Calibri" w:cs="Calibri"/>
                <w:color w:val="7F7F7F" w:themeColor="text1" w:themeTint="80"/>
                <w:sz w:val="24"/>
              </w:rPr>
              <w:lastRenderedPageBreak/>
              <w:t>implementation of HSE in line with Civil Defense policies and procedures.</w:t>
            </w:r>
          </w:p>
          <w:p w14:paraId="6BA1D60F" w14:textId="77777777" w:rsidR="00DE399C" w:rsidRPr="008756F7" w:rsidRDefault="00DE399C" w:rsidP="00944779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7F7F7F" w:themeColor="text1" w:themeTint="80"/>
                <w:sz w:val="24"/>
              </w:rPr>
            </w:pPr>
            <w:r w:rsidRPr="008756F7">
              <w:rPr>
                <w:rFonts w:ascii="Calibri" w:hAnsi="Calibri" w:cs="Calibri"/>
                <w:color w:val="7F7F7F" w:themeColor="text1" w:themeTint="80"/>
                <w:sz w:val="24"/>
              </w:rPr>
              <w:t xml:space="preserve">Develop, maintain and improve the Business Integrated Management System to underpin HSE and operating standards.   </w:t>
            </w:r>
          </w:p>
          <w:p w14:paraId="3A9DEE97" w14:textId="70B705CA" w:rsidR="00DE399C" w:rsidRPr="008756F7" w:rsidRDefault="00DE399C" w:rsidP="00944779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pacing w:val="-1"/>
                <w:sz w:val="24"/>
              </w:rPr>
              <w:t>Maintain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contract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risk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register,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reviewing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QHSE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risks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 xml:space="preserve">escalating where appropriate  </w:t>
            </w:r>
          </w:p>
          <w:p w14:paraId="386601E8" w14:textId="77777777" w:rsidR="00AB0453" w:rsidRPr="008756F7" w:rsidRDefault="00AB0453" w:rsidP="00AB0453">
            <w:pPr>
              <w:rPr>
                <w:color w:val="7F7F7F" w:themeColor="text1" w:themeTint="80"/>
                <w:sz w:val="24"/>
                <w:szCs w:val="24"/>
              </w:rPr>
            </w:pPr>
          </w:p>
          <w:p w14:paraId="57D6FB7C" w14:textId="77777777" w:rsidR="00DE399C" w:rsidRPr="008756F7" w:rsidRDefault="00DE399C" w:rsidP="00944779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 xml:space="preserve"> Support the training and development of all staff to ensure awareness and understanding of QHSE</w:t>
            </w:r>
            <w:r w:rsidRPr="008756F7">
              <w:rPr>
                <w:color w:val="7F7F7F" w:themeColor="text1" w:themeTint="80"/>
                <w:spacing w:val="-5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Standards and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the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relevance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to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business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objectives.</w:t>
            </w:r>
          </w:p>
          <w:p w14:paraId="6D7A9BB6" w14:textId="77777777" w:rsidR="00DE399C" w:rsidRPr="008756F7" w:rsidRDefault="00DE399C" w:rsidP="00944779">
            <w:pPr>
              <w:pStyle w:val="ListParagraph"/>
              <w:numPr>
                <w:ilvl w:val="0"/>
                <w:numId w:val="5"/>
              </w:numPr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Implement the Crisis Management /Emergency Response Plan across all Clusters and ensure robust</w:t>
            </w:r>
            <w:r w:rsidRPr="008756F7">
              <w:rPr>
                <w:color w:val="7F7F7F" w:themeColor="text1" w:themeTint="80"/>
                <w:spacing w:val="-5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line of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escalation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exists.</w:t>
            </w:r>
          </w:p>
          <w:p w14:paraId="13B482E4" w14:textId="77777777" w:rsidR="00DE399C" w:rsidRPr="008756F7" w:rsidRDefault="00DE399C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/>
              <w:ind w:right="1068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Maintain safety and environmental systems; implement and audit to achieve compliance with ISO</w:t>
            </w:r>
            <w:r w:rsidRPr="008756F7">
              <w:rPr>
                <w:color w:val="7F7F7F" w:themeColor="text1" w:themeTint="80"/>
                <w:spacing w:val="-5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9001,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14001</w:t>
            </w:r>
            <w:r w:rsidRPr="008756F7">
              <w:rPr>
                <w:color w:val="7F7F7F" w:themeColor="text1" w:themeTint="80"/>
                <w:spacing w:val="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45001.</w:t>
            </w:r>
          </w:p>
          <w:p w14:paraId="0F0E1C5A" w14:textId="77777777" w:rsidR="00944779" w:rsidRPr="008756F7" w:rsidRDefault="00DE399C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pacing w:val="-1"/>
                <w:sz w:val="24"/>
              </w:rPr>
              <w:t>Provide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leadership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to support</w:t>
            </w:r>
            <w:r w:rsidRPr="008756F7">
              <w:rPr>
                <w:color w:val="7F7F7F" w:themeColor="text1" w:themeTint="80"/>
                <w:spacing w:val="-5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the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management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of</w:t>
            </w:r>
            <w:r w:rsidRPr="008756F7">
              <w:rPr>
                <w:color w:val="7F7F7F" w:themeColor="text1" w:themeTint="80"/>
                <w:spacing w:val="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supply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chains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compliance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with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HSE</w:t>
            </w:r>
            <w:r w:rsidRPr="008756F7">
              <w:rPr>
                <w:color w:val="7F7F7F" w:themeColor="text1" w:themeTint="80"/>
                <w:spacing w:val="-16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standards.</w:t>
            </w:r>
          </w:p>
          <w:p w14:paraId="2B627307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4" w:after="0" w:line="357" w:lineRule="auto"/>
              <w:ind w:right="621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Regular &amp; scheduled inspections and updating the status of firefighting equipment’s, loose lifting gears,</w:t>
            </w:r>
            <w:r w:rsidRPr="008756F7">
              <w:rPr>
                <w:color w:val="7F7F7F" w:themeColor="text1" w:themeTint="80"/>
                <w:spacing w:val="-5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scaffoldings etc.</w:t>
            </w:r>
          </w:p>
          <w:p w14:paraId="7AE38E35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6" w:after="0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Preparation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of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the Weekly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Monthly HSE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Reports.</w:t>
            </w:r>
          </w:p>
          <w:p w14:paraId="7D4AF673" w14:textId="473B8B54" w:rsidR="00944779" w:rsidRPr="00546520" w:rsidRDefault="009916CD" w:rsidP="00944779">
            <w:pPr>
              <w:tabs>
                <w:tab w:val="left" w:pos="962"/>
              </w:tabs>
              <w:adjustRightInd/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Asst Fire Officer</w:t>
            </w:r>
            <w:r w:rsidR="00944779" w:rsidRPr="00546520">
              <w:rPr>
                <w:b/>
                <w:bCs/>
                <w:color w:val="0070C0"/>
                <w:sz w:val="32"/>
                <w:szCs w:val="32"/>
              </w:rPr>
              <w:t>| L&amp;T CRESCENT BAY PAREL MUMBAI</w:t>
            </w:r>
          </w:p>
          <w:p w14:paraId="3FDD99E8" w14:textId="77777777" w:rsidR="00944779" w:rsidRPr="008756F7" w:rsidRDefault="00944779" w:rsidP="00944779">
            <w:pPr>
              <w:tabs>
                <w:tab w:val="left" w:pos="962"/>
              </w:tabs>
              <w:adjustRightInd/>
              <w:rPr>
                <w:color w:val="7F7F7F" w:themeColor="text1" w:themeTint="80"/>
                <w:sz w:val="24"/>
                <w:szCs w:val="24"/>
              </w:rPr>
            </w:pPr>
            <w:r w:rsidRPr="00AB0453">
              <w:rPr>
                <w:color w:val="7F7F7F" w:themeColor="text1" w:themeTint="80"/>
                <w:sz w:val="26"/>
                <w:szCs w:val="26"/>
              </w:rPr>
              <w:t xml:space="preserve">   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JUNE 2019- JANUARY 2020</w:t>
            </w:r>
          </w:p>
          <w:p w14:paraId="33662423" w14:textId="77777777" w:rsidR="00944779" w:rsidRPr="008756F7" w:rsidRDefault="00944779" w:rsidP="00944779">
            <w:pPr>
              <w:tabs>
                <w:tab w:val="left" w:pos="962"/>
              </w:tabs>
              <w:adjustRightInd/>
              <w:rPr>
                <w:color w:val="7F7F7F" w:themeColor="text1" w:themeTint="80"/>
                <w:sz w:val="24"/>
                <w:szCs w:val="24"/>
              </w:rPr>
            </w:pPr>
            <w:r w:rsidRPr="008756F7">
              <w:rPr>
                <w:color w:val="7F7F7F" w:themeColor="text1" w:themeTint="80"/>
                <w:sz w:val="24"/>
                <w:szCs w:val="24"/>
              </w:rPr>
              <w:t xml:space="preserve">    Working on Fire System</w:t>
            </w:r>
            <w:r w:rsidR="002F133F" w:rsidRPr="008756F7">
              <w:rPr>
                <w:color w:val="7F7F7F" w:themeColor="text1" w:themeTint="80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 xml:space="preserve"> </w:t>
            </w:r>
          </w:p>
          <w:p w14:paraId="708517CC" w14:textId="77777777" w:rsidR="00BF3853" w:rsidRPr="008756F7" w:rsidRDefault="00944779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line="190" w:lineRule="exact"/>
              <w:rPr>
                <w:color w:val="7F7F7F" w:themeColor="text1" w:themeTint="80"/>
                <w:spacing w:val="-1"/>
                <w:sz w:val="24"/>
              </w:rPr>
            </w:pP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Make</w:t>
            </w:r>
            <w:r w:rsidRPr="008756F7">
              <w:rPr>
                <w:color w:val="7F7F7F" w:themeColor="text1" w:themeTint="80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sure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that</w:t>
            </w:r>
            <w:r w:rsidRPr="008756F7">
              <w:rPr>
                <w:color w:val="7F7F7F" w:themeColor="text1" w:themeTint="80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personal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>protective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equipment is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being</w:t>
            </w:r>
            <w:r w:rsidRPr="008756F7">
              <w:rPr>
                <w:color w:val="7F7F7F" w:themeColor="text1" w:themeTint="80"/>
                <w:spacing w:val="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used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in</w:t>
            </w:r>
            <w:r w:rsidR="00BF3853" w:rsidRPr="008756F7">
              <w:rPr>
                <w:color w:val="7F7F7F" w:themeColor="text1" w:themeTint="80"/>
                <w:sz w:val="24"/>
              </w:rPr>
              <w:t xml:space="preserve"> workplace according to regulations.</w:t>
            </w:r>
          </w:p>
          <w:p w14:paraId="3CEED915" w14:textId="77777777" w:rsidR="00944779" w:rsidRPr="008756F7" w:rsidRDefault="00944779" w:rsidP="00944779">
            <w:pPr>
              <w:tabs>
                <w:tab w:val="left" w:pos="962"/>
              </w:tabs>
              <w:adjustRightInd/>
              <w:spacing w:line="190" w:lineRule="exact"/>
              <w:rPr>
                <w:color w:val="7F7F7F" w:themeColor="text1" w:themeTint="80"/>
                <w:sz w:val="24"/>
                <w:szCs w:val="24"/>
              </w:rPr>
            </w:pPr>
            <w:r w:rsidRPr="008756F7">
              <w:rPr>
                <w:color w:val="7F7F7F" w:themeColor="text1" w:themeTint="80"/>
                <w:sz w:val="24"/>
                <w:szCs w:val="24"/>
              </w:rPr>
              <w:t xml:space="preserve">                     .</w:t>
            </w:r>
          </w:p>
          <w:p w14:paraId="320ACABA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line="192" w:lineRule="exact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Conducting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meetings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toolbox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meeting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for increasing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safety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awareness.</w:t>
            </w:r>
          </w:p>
          <w:p w14:paraId="63102213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92" w:lineRule="exact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Monitors and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check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the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progress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of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the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site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work.</w:t>
            </w:r>
          </w:p>
          <w:p w14:paraId="7CF8314E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line="192" w:lineRule="exact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Handle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Safety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of the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site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work.</w:t>
            </w:r>
          </w:p>
          <w:p w14:paraId="58886795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line="192" w:lineRule="exact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Facilitates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General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Supervision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direction</w:t>
            </w:r>
            <w:r w:rsidRPr="008756F7">
              <w:rPr>
                <w:color w:val="7F7F7F" w:themeColor="text1" w:themeTint="80"/>
                <w:spacing w:val="-5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of the</w:t>
            </w:r>
            <w:r w:rsidRPr="008756F7">
              <w:rPr>
                <w:color w:val="7F7F7F" w:themeColor="text1" w:themeTint="80"/>
                <w:spacing w:val="-5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work.</w:t>
            </w:r>
          </w:p>
          <w:p w14:paraId="03FAAEDA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line="193" w:lineRule="exact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z w:val="24"/>
              </w:rPr>
              <w:t>Conduct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inspection</w:t>
            </w:r>
            <w:r w:rsidRPr="008756F7">
              <w:rPr>
                <w:color w:val="7F7F7F" w:themeColor="text1" w:themeTint="80"/>
                <w:spacing w:val="-5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of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work</w:t>
            </w:r>
            <w:r w:rsidRPr="008756F7">
              <w:rPr>
                <w:color w:val="7F7F7F" w:themeColor="text1" w:themeTint="80"/>
                <w:spacing w:val="-3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and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materials</w:t>
            </w: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used</w:t>
            </w:r>
            <w:r w:rsidRPr="008756F7">
              <w:rPr>
                <w:color w:val="7F7F7F" w:themeColor="text1" w:themeTint="80"/>
                <w:spacing w:val="-2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for the</w:t>
            </w:r>
            <w:r w:rsidRPr="008756F7">
              <w:rPr>
                <w:color w:val="7F7F7F" w:themeColor="text1" w:themeTint="80"/>
                <w:spacing w:val="-8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project</w:t>
            </w:r>
          </w:p>
          <w:p w14:paraId="43128E01" w14:textId="77777777" w:rsidR="00944779" w:rsidRPr="008756F7" w:rsidRDefault="00944779" w:rsidP="0094477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7" w:line="237" w:lineRule="auto"/>
              <w:ind w:right="1116"/>
              <w:rPr>
                <w:color w:val="7F7F7F" w:themeColor="text1" w:themeTint="80"/>
                <w:sz w:val="24"/>
              </w:rPr>
            </w:pPr>
            <w:r w:rsidRPr="008756F7">
              <w:rPr>
                <w:color w:val="7F7F7F" w:themeColor="text1" w:themeTint="80"/>
                <w:spacing w:val="-1"/>
                <w:sz w:val="24"/>
              </w:rPr>
              <w:t xml:space="preserve">Identify and test work areas </w:t>
            </w:r>
            <w:r w:rsidRPr="008756F7">
              <w:rPr>
                <w:color w:val="7F7F7F" w:themeColor="text1" w:themeTint="80"/>
                <w:sz w:val="24"/>
              </w:rPr>
              <w:t xml:space="preserve">for potential accident and health hazards and implement </w:t>
            </w:r>
            <w:r w:rsidRPr="008756F7">
              <w:rPr>
                <w:color w:val="7F7F7F" w:themeColor="text1" w:themeTint="80"/>
                <w:sz w:val="24"/>
              </w:rPr>
              <w:lastRenderedPageBreak/>
              <w:t>appropriate</w:t>
            </w:r>
            <w:r w:rsidRPr="008756F7">
              <w:rPr>
                <w:color w:val="7F7F7F" w:themeColor="text1" w:themeTint="80"/>
                <w:spacing w:val="-5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control</w:t>
            </w:r>
            <w:r w:rsidRPr="008756F7">
              <w:rPr>
                <w:color w:val="7F7F7F" w:themeColor="text1" w:themeTint="80"/>
                <w:spacing w:val="-4"/>
                <w:sz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</w:rPr>
              <w:t>measures.</w:t>
            </w:r>
          </w:p>
          <w:p w14:paraId="39DE87AB" w14:textId="77777777" w:rsidR="00BF3853" w:rsidRPr="00546520" w:rsidRDefault="00BF3853" w:rsidP="00BF3853">
            <w:pPr>
              <w:tabs>
                <w:tab w:val="left" w:pos="962"/>
              </w:tabs>
              <w:adjustRightInd/>
              <w:spacing w:before="7" w:line="237" w:lineRule="auto"/>
              <w:ind w:right="1116"/>
              <w:rPr>
                <w:b/>
                <w:bCs/>
                <w:color w:val="0070C0"/>
                <w:sz w:val="32"/>
                <w:szCs w:val="32"/>
                <w:u w:val="single"/>
              </w:rPr>
            </w:pPr>
            <w:r w:rsidRPr="00546520">
              <w:rPr>
                <w:b/>
                <w:bCs/>
                <w:color w:val="0070C0"/>
                <w:sz w:val="32"/>
                <w:szCs w:val="32"/>
                <w:u w:val="single"/>
              </w:rPr>
              <w:t>ACCOMPLISHMENTS:</w:t>
            </w:r>
          </w:p>
          <w:p w14:paraId="290773A7" w14:textId="77777777" w:rsidR="00BF3853" w:rsidRPr="008756F7" w:rsidRDefault="00BF3853" w:rsidP="00BF3853">
            <w:pPr>
              <w:pStyle w:val="BodyText"/>
              <w:spacing w:before="187" w:line="237" w:lineRule="auto"/>
              <w:ind w:left="200" w:right="829"/>
              <w:rPr>
                <w:color w:val="7F7F7F" w:themeColor="text1" w:themeTint="80"/>
                <w:sz w:val="24"/>
                <w:szCs w:val="24"/>
              </w:rPr>
            </w:pPr>
            <w:r w:rsidRPr="008756F7">
              <w:rPr>
                <w:color w:val="7F7F7F" w:themeColor="text1" w:themeTint="80"/>
                <w:sz w:val="24"/>
                <w:szCs w:val="24"/>
              </w:rPr>
              <w:t>Integrated Management system of ISO 9001-2015,</w:t>
            </w:r>
            <w:r w:rsidRPr="00AB0453">
              <w:rPr>
                <w:color w:val="7F7F7F" w:themeColor="text1" w:themeTint="80"/>
                <w:sz w:val="26"/>
                <w:szCs w:val="26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ISO 14001-2015 and ISO 45001-2018 for JSA, Risk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Assessment, permit to work and confined space, lock out/tag out, works at heights, Fire-fighting and fire</w:t>
            </w:r>
            <w:r w:rsidRPr="008756F7">
              <w:rPr>
                <w:color w:val="7F7F7F" w:themeColor="text1" w:themeTint="80"/>
                <w:spacing w:val="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prevention. Emergency Response. Vendor Follow on Safety &amp; Firefighting Equipment, Vendor Follow on Safety</w:t>
            </w:r>
            <w:r w:rsidRPr="008756F7">
              <w:rPr>
                <w:color w:val="7F7F7F" w:themeColor="text1" w:themeTint="80"/>
                <w:spacing w:val="-54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Signs.</w:t>
            </w:r>
          </w:p>
          <w:p w14:paraId="1DECA0EA" w14:textId="77777777" w:rsidR="00BF3853" w:rsidRPr="008756F7" w:rsidRDefault="00BF3853" w:rsidP="00BF3853">
            <w:pPr>
              <w:pStyle w:val="BodyText"/>
              <w:spacing w:line="237" w:lineRule="auto"/>
              <w:ind w:left="200" w:right="954"/>
              <w:rPr>
                <w:color w:val="7F7F7F" w:themeColor="text1" w:themeTint="80"/>
                <w:sz w:val="24"/>
                <w:szCs w:val="24"/>
              </w:rPr>
            </w:pPr>
            <w:r w:rsidRPr="008756F7">
              <w:rPr>
                <w:color w:val="7F7F7F" w:themeColor="text1" w:themeTint="80"/>
                <w:sz w:val="24"/>
                <w:szCs w:val="24"/>
              </w:rPr>
              <w:t>EPC Top Side Project: HSE Engineering design reviews (Fire &amp; Gas, Fire Fighting, Safety Sign, Escape Route,</w:t>
            </w:r>
            <w:r w:rsidRPr="008756F7">
              <w:rPr>
                <w:color w:val="7F7F7F" w:themeColor="text1" w:themeTint="80"/>
                <w:spacing w:val="-54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and Hazardous</w:t>
            </w:r>
            <w:r w:rsidRPr="008756F7">
              <w:rPr>
                <w:color w:val="7F7F7F" w:themeColor="text1" w:themeTint="80"/>
                <w:spacing w:val="-1"/>
                <w:sz w:val="24"/>
                <w:szCs w:val="24"/>
              </w:rPr>
              <w:t xml:space="preserve"> </w:t>
            </w:r>
            <w:r w:rsidRPr="008756F7">
              <w:rPr>
                <w:color w:val="7F7F7F" w:themeColor="text1" w:themeTint="80"/>
                <w:sz w:val="24"/>
                <w:szCs w:val="24"/>
              </w:rPr>
              <w:t>Area)</w:t>
            </w:r>
          </w:p>
          <w:p w14:paraId="19E60348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178" w:after="0" w:line="193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Heat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Stress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Management</w:t>
            </w:r>
            <w:r w:rsidRPr="008756F7">
              <w:rPr>
                <w:color w:val="7F7F7F" w:themeColor="text1" w:themeTint="80"/>
                <w:spacing w:val="-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Awareness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Training</w:t>
            </w:r>
          </w:p>
          <w:p w14:paraId="2818A591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92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Fire</w:t>
            </w:r>
            <w:r w:rsidRPr="008756F7">
              <w:rPr>
                <w:color w:val="7F7F7F" w:themeColor="text1" w:themeTint="80"/>
                <w:spacing w:val="-5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Prevention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and</w:t>
            </w:r>
            <w:r w:rsidRPr="008756F7">
              <w:rPr>
                <w:color w:val="7F7F7F" w:themeColor="text1" w:themeTint="80"/>
                <w:spacing w:val="-1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Emergency</w:t>
            </w:r>
            <w:r w:rsidRPr="008756F7">
              <w:rPr>
                <w:color w:val="7F7F7F" w:themeColor="text1" w:themeTint="80"/>
                <w:spacing w:val="-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Control</w:t>
            </w:r>
          </w:p>
          <w:p w14:paraId="54947F4B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91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H2S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&amp;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safety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Awareness</w:t>
            </w:r>
            <w:r w:rsidRPr="008756F7">
              <w:rPr>
                <w:color w:val="7F7F7F" w:themeColor="text1" w:themeTint="80"/>
                <w:spacing w:val="-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Training</w:t>
            </w:r>
          </w:p>
          <w:p w14:paraId="5FE4555B" w14:textId="77777777" w:rsidR="003D1B71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92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Hazardous</w:t>
            </w:r>
            <w:r w:rsidRPr="008756F7">
              <w:rPr>
                <w:color w:val="7F7F7F" w:themeColor="text1" w:themeTint="80"/>
                <w:spacing w:val="-7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Substances</w:t>
            </w:r>
            <w:r w:rsidRPr="008756F7">
              <w:rPr>
                <w:color w:val="7F7F7F" w:themeColor="text1" w:themeTint="80"/>
                <w:spacing w:val="-1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Procedure</w:t>
            </w:r>
          </w:p>
          <w:p w14:paraId="55AB8097" w14:textId="77777777" w:rsidR="00BF3853" w:rsidRPr="002F133F" w:rsidRDefault="00BF3853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7F7F7F" w:themeColor="text1" w:themeTint="80"/>
                <w:szCs w:val="20"/>
              </w:rPr>
            </w:pPr>
          </w:p>
          <w:p w14:paraId="2F70F65A" w14:textId="77777777" w:rsidR="00BF3853" w:rsidRPr="003D3BF3" w:rsidRDefault="00007D1E" w:rsidP="00BF3853">
            <w:pPr>
              <w:tabs>
                <w:tab w:val="left" w:pos="962"/>
              </w:tabs>
              <w:adjustRightInd/>
              <w:spacing w:line="192" w:lineRule="exact"/>
              <w:rPr>
                <w:b/>
                <w:bCs/>
                <w:color w:val="0070C0"/>
              </w:rPr>
            </w:pPr>
            <w:r w:rsidRPr="003D3BF3">
              <w:rPr>
                <w:b/>
                <w:bCs/>
                <w:color w:val="0070C0"/>
                <w:u w:val="single"/>
              </w:rPr>
              <w:t>SKILLS:</w:t>
            </w:r>
          </w:p>
          <w:p w14:paraId="1BA797D7" w14:textId="77777777" w:rsidR="00BF3853" w:rsidRDefault="00BF3853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0070C0"/>
                <w:sz w:val="24"/>
                <w:szCs w:val="24"/>
              </w:rPr>
            </w:pPr>
          </w:p>
          <w:p w14:paraId="1F41C0E4" w14:textId="3AD73A19" w:rsidR="008756F7" w:rsidRPr="008756F7" w:rsidRDefault="00BF3853" w:rsidP="008756F7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160" w:after="0" w:line="187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Strong</w:t>
            </w:r>
            <w:r w:rsidRPr="008756F7">
              <w:rPr>
                <w:color w:val="7F7F7F" w:themeColor="text1" w:themeTint="80"/>
                <w:spacing w:val="-1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Leadership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Skill</w:t>
            </w:r>
          </w:p>
          <w:p w14:paraId="40A90551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79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Team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Management</w:t>
            </w:r>
          </w:p>
          <w:p w14:paraId="2F3DCC9E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79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Creativity/Adaptability</w:t>
            </w:r>
          </w:p>
          <w:p w14:paraId="70DF9B38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80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Strong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Communication</w:t>
            </w:r>
            <w:r w:rsidRPr="008756F7">
              <w:rPr>
                <w:color w:val="7F7F7F" w:themeColor="text1" w:themeTint="80"/>
                <w:spacing w:val="-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Skill</w:t>
            </w:r>
          </w:p>
          <w:p w14:paraId="4D529AAB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79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Decision</w:t>
            </w:r>
            <w:r w:rsidRPr="008756F7">
              <w:rPr>
                <w:color w:val="7F7F7F" w:themeColor="text1" w:themeTint="80"/>
                <w:spacing w:val="-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Making</w:t>
            </w:r>
          </w:p>
          <w:p w14:paraId="75047E8A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79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Problem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Solving</w:t>
            </w:r>
          </w:p>
          <w:p w14:paraId="48776DF7" w14:textId="77777777" w:rsidR="00BF3853" w:rsidRPr="008756F7" w:rsidRDefault="00BF3853" w:rsidP="00BF3853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79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Organized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&amp;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Detail</w:t>
            </w:r>
            <w:r w:rsidRPr="008756F7">
              <w:rPr>
                <w:color w:val="7F7F7F" w:themeColor="text1" w:themeTint="80"/>
                <w:spacing w:val="-1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Oriented</w:t>
            </w:r>
          </w:p>
          <w:p w14:paraId="28C2840F" w14:textId="77777777" w:rsidR="00BF3853" w:rsidRPr="008756F7" w:rsidRDefault="00BF3853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7F7F7F" w:themeColor="text1" w:themeTint="80"/>
              </w:rPr>
            </w:pPr>
            <w:r w:rsidRPr="008756F7">
              <w:rPr>
                <w:color w:val="7F7F7F" w:themeColor="text1" w:themeTint="80"/>
              </w:rPr>
              <w:t xml:space="preserve">             Time</w:t>
            </w:r>
            <w:r w:rsidRPr="008756F7">
              <w:rPr>
                <w:color w:val="7F7F7F" w:themeColor="text1" w:themeTint="80"/>
                <w:spacing w:val="-1"/>
              </w:rPr>
              <w:t xml:space="preserve"> </w:t>
            </w:r>
            <w:r w:rsidRPr="008756F7">
              <w:rPr>
                <w:color w:val="7F7F7F" w:themeColor="text1" w:themeTint="80"/>
              </w:rPr>
              <w:t>Management</w:t>
            </w:r>
          </w:p>
          <w:p w14:paraId="4950F96F" w14:textId="77777777" w:rsidR="00BF3853" w:rsidRPr="00292085" w:rsidRDefault="00BF3853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0070C0"/>
              </w:rPr>
            </w:pPr>
          </w:p>
          <w:p w14:paraId="427DE3D4" w14:textId="77777777" w:rsidR="00BF3853" w:rsidRPr="00292085" w:rsidRDefault="00BF3853" w:rsidP="00BF3853">
            <w:pPr>
              <w:tabs>
                <w:tab w:val="left" w:pos="962"/>
              </w:tabs>
              <w:adjustRightInd/>
              <w:spacing w:line="192" w:lineRule="exact"/>
              <w:rPr>
                <w:b/>
                <w:bCs/>
                <w:u w:val="single"/>
              </w:rPr>
            </w:pPr>
            <w:r w:rsidRPr="00292085">
              <w:rPr>
                <w:b/>
                <w:bCs/>
                <w:color w:val="0070C0"/>
                <w:u w:val="single"/>
              </w:rPr>
              <w:t>PERSONAL INFORMATION</w:t>
            </w:r>
            <w:r w:rsidRPr="00292085">
              <w:rPr>
                <w:b/>
                <w:bCs/>
                <w:u w:val="single"/>
              </w:rPr>
              <w:t>:</w:t>
            </w:r>
          </w:p>
          <w:p w14:paraId="729A00F2" w14:textId="77777777" w:rsidR="00A13D29" w:rsidRDefault="00A13D29" w:rsidP="00BF3853">
            <w:pPr>
              <w:tabs>
                <w:tab w:val="left" w:pos="962"/>
              </w:tabs>
              <w:adjustRightInd/>
              <w:spacing w:line="192" w:lineRule="exact"/>
              <w:rPr>
                <w:u w:val="single"/>
              </w:rPr>
            </w:pPr>
          </w:p>
          <w:p w14:paraId="19234851" w14:textId="6655DB24" w:rsidR="00A13D29" w:rsidRPr="008756F7" w:rsidRDefault="00A13D29" w:rsidP="00A13D2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161" w:after="0" w:line="187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Date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of</w:t>
            </w:r>
            <w:r w:rsidRPr="008756F7">
              <w:rPr>
                <w:color w:val="7F7F7F" w:themeColor="text1" w:themeTint="80"/>
                <w:spacing w:val="-1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Birth:</w:t>
            </w:r>
            <w:r w:rsidRPr="008756F7">
              <w:rPr>
                <w:color w:val="7F7F7F" w:themeColor="text1" w:themeTint="80"/>
                <w:spacing w:val="-3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1</w:t>
            </w:r>
            <w:r w:rsidR="006006CC">
              <w:rPr>
                <w:color w:val="7F7F7F" w:themeColor="text1" w:themeTint="80"/>
                <w:sz w:val="22"/>
                <w:szCs w:val="22"/>
              </w:rPr>
              <w:t>7</w:t>
            </w:r>
            <w:r w:rsidRPr="008756F7">
              <w:rPr>
                <w:color w:val="7F7F7F" w:themeColor="text1" w:themeTint="80"/>
                <w:sz w:val="22"/>
                <w:szCs w:val="22"/>
                <w:vertAlign w:val="superscript"/>
              </w:rPr>
              <w:t>th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 xml:space="preserve"> </w:t>
            </w:r>
            <w:r w:rsidR="006006CC">
              <w:rPr>
                <w:color w:val="7F7F7F" w:themeColor="text1" w:themeTint="80"/>
                <w:sz w:val="22"/>
                <w:szCs w:val="22"/>
              </w:rPr>
              <w:t xml:space="preserve">Nov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19</w:t>
            </w:r>
            <w:r w:rsidR="006006CC">
              <w:rPr>
                <w:color w:val="7F7F7F" w:themeColor="text1" w:themeTint="80"/>
                <w:sz w:val="22"/>
                <w:szCs w:val="22"/>
              </w:rPr>
              <w:t>99</w:t>
            </w:r>
          </w:p>
          <w:p w14:paraId="7999FD66" w14:textId="77777777" w:rsidR="00A13D29" w:rsidRPr="008756F7" w:rsidRDefault="00A13D29" w:rsidP="00A13D2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  <w:tab w:val="left" w:pos="2121"/>
              </w:tabs>
              <w:adjustRightInd/>
              <w:spacing w:after="0" w:line="179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Nationality: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ab/>
              <w:t>Indian</w:t>
            </w:r>
          </w:p>
          <w:p w14:paraId="239B382E" w14:textId="77777777" w:rsidR="00A13D29" w:rsidRPr="008756F7" w:rsidRDefault="00A13D29" w:rsidP="00A13D2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 w:line="186" w:lineRule="exact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Marriage</w:t>
            </w:r>
            <w:r w:rsidRPr="008756F7">
              <w:rPr>
                <w:color w:val="7F7F7F" w:themeColor="text1" w:themeTint="80"/>
                <w:spacing w:val="-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Status:</w:t>
            </w:r>
            <w:r w:rsidRPr="008756F7">
              <w:rPr>
                <w:color w:val="7F7F7F" w:themeColor="text1" w:themeTint="80"/>
                <w:spacing w:val="5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Married</w:t>
            </w:r>
          </w:p>
          <w:p w14:paraId="14C6F596" w14:textId="77777777" w:rsidR="00A13D29" w:rsidRPr="00292085" w:rsidRDefault="00A13D29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7F7F7F" w:themeColor="text1" w:themeTint="80"/>
                <w:u w:val="single"/>
              </w:rPr>
            </w:pPr>
          </w:p>
          <w:p w14:paraId="2FC829CD" w14:textId="77777777" w:rsidR="00A13D29" w:rsidRPr="00292085" w:rsidRDefault="00A13D29" w:rsidP="00BF3853">
            <w:pPr>
              <w:tabs>
                <w:tab w:val="left" w:pos="962"/>
              </w:tabs>
              <w:adjustRightInd/>
              <w:spacing w:line="192" w:lineRule="exact"/>
              <w:rPr>
                <w:b/>
                <w:bCs/>
                <w:color w:val="0070C0"/>
                <w:u w:val="single"/>
              </w:rPr>
            </w:pPr>
            <w:r w:rsidRPr="00292085">
              <w:rPr>
                <w:b/>
                <w:bCs/>
                <w:color w:val="0070C0"/>
                <w:u w:val="single"/>
              </w:rPr>
              <w:t>PASSPORT INFORMATION:</w:t>
            </w:r>
          </w:p>
          <w:p w14:paraId="2CF85AB1" w14:textId="77777777" w:rsidR="00A13D29" w:rsidRDefault="00A13D29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0070C0"/>
                <w:sz w:val="24"/>
                <w:szCs w:val="24"/>
                <w:u w:val="single"/>
              </w:rPr>
            </w:pPr>
          </w:p>
          <w:p w14:paraId="4EBBFB23" w14:textId="77777777" w:rsidR="00A13D29" w:rsidRPr="008756F7" w:rsidRDefault="00A13D29" w:rsidP="00007D1E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182" w:after="0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Passport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No:</w:t>
            </w:r>
            <w:r w:rsidRPr="008756F7">
              <w:rPr>
                <w:color w:val="7F7F7F" w:themeColor="text1" w:themeTint="80"/>
                <w:spacing w:val="60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T6154873</w:t>
            </w:r>
          </w:p>
          <w:p w14:paraId="1C9E4875" w14:textId="77777777" w:rsidR="00A13D29" w:rsidRPr="008756F7" w:rsidRDefault="00A13D29" w:rsidP="00007D1E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Issue</w:t>
            </w:r>
            <w:r w:rsidRPr="008756F7">
              <w:rPr>
                <w:color w:val="7F7F7F" w:themeColor="text1" w:themeTint="80"/>
                <w:spacing w:val="-1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Date:</w:t>
            </w:r>
            <w:r w:rsidRPr="008756F7">
              <w:rPr>
                <w:color w:val="7F7F7F" w:themeColor="text1" w:themeTint="80"/>
                <w:spacing w:val="11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04 June</w:t>
            </w:r>
            <w:r w:rsidRPr="008756F7">
              <w:rPr>
                <w:color w:val="7F7F7F" w:themeColor="text1" w:themeTint="80"/>
                <w:spacing w:val="-1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2019</w:t>
            </w:r>
          </w:p>
          <w:p w14:paraId="7F4E62B4" w14:textId="77777777" w:rsidR="00A13D29" w:rsidRPr="008756F7" w:rsidRDefault="00A13D29" w:rsidP="00A13D29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after="0"/>
              <w:rPr>
                <w:color w:val="7F7F7F" w:themeColor="text1" w:themeTint="80"/>
                <w:sz w:val="22"/>
                <w:szCs w:val="22"/>
              </w:rPr>
            </w:pPr>
            <w:r w:rsidRPr="008756F7">
              <w:rPr>
                <w:color w:val="7F7F7F" w:themeColor="text1" w:themeTint="80"/>
                <w:sz w:val="22"/>
                <w:szCs w:val="22"/>
              </w:rPr>
              <w:t>Expiry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Date:</w:t>
            </w:r>
            <w:r w:rsidRPr="008756F7">
              <w:rPr>
                <w:color w:val="7F7F7F" w:themeColor="text1" w:themeTint="80"/>
                <w:spacing w:val="54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03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June</w:t>
            </w:r>
            <w:r w:rsidRPr="008756F7">
              <w:rPr>
                <w:color w:val="7F7F7F" w:themeColor="text1" w:themeTint="80"/>
                <w:spacing w:val="-2"/>
                <w:sz w:val="22"/>
                <w:szCs w:val="22"/>
              </w:rPr>
              <w:t xml:space="preserve"> </w:t>
            </w:r>
            <w:r w:rsidRPr="008756F7">
              <w:rPr>
                <w:color w:val="7F7F7F" w:themeColor="text1" w:themeTint="80"/>
                <w:sz w:val="22"/>
                <w:szCs w:val="22"/>
              </w:rPr>
              <w:t>2029</w:t>
            </w:r>
          </w:p>
          <w:p w14:paraId="7D2D880D" w14:textId="77777777" w:rsidR="00A13D29" w:rsidRPr="00AB0453" w:rsidRDefault="00A13D29" w:rsidP="00A13D29">
            <w:pPr>
              <w:pStyle w:val="BodyText"/>
              <w:rPr>
                <w:b/>
                <w:bCs/>
                <w:color w:val="0070C0"/>
                <w:sz w:val="26"/>
                <w:szCs w:val="26"/>
              </w:rPr>
            </w:pPr>
          </w:p>
          <w:p w14:paraId="56C953E1" w14:textId="77777777" w:rsidR="002F133F" w:rsidRPr="00292085" w:rsidRDefault="00A13D29" w:rsidP="00A13D29">
            <w:pPr>
              <w:pStyle w:val="BodyText"/>
              <w:rPr>
                <w:b/>
                <w:bCs/>
                <w:color w:val="0070C0"/>
                <w:sz w:val="22"/>
                <w:szCs w:val="22"/>
                <w:u w:val="single"/>
              </w:rPr>
            </w:pPr>
            <w:r w:rsidRPr="00292085">
              <w:rPr>
                <w:b/>
                <w:bCs/>
                <w:color w:val="0070C0"/>
                <w:sz w:val="22"/>
                <w:szCs w:val="22"/>
                <w:u w:val="single"/>
              </w:rPr>
              <w:t>Software Proficiency:</w:t>
            </w:r>
          </w:p>
          <w:p w14:paraId="04A3D401" w14:textId="77777777" w:rsidR="00A13D29" w:rsidRPr="008756F7" w:rsidRDefault="002F133F" w:rsidP="002F133F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161" w:after="0" w:line="187" w:lineRule="exact"/>
              <w:rPr>
                <w:rStyle w:val="Emphasis"/>
                <w:iCs w:val="0"/>
                <w:color w:val="7F7F7F" w:themeColor="text1" w:themeTint="80"/>
                <w:sz w:val="22"/>
                <w:szCs w:val="22"/>
              </w:rPr>
            </w:pPr>
            <w:r w:rsidRPr="008756F7">
              <w:rPr>
                <w:rStyle w:val="Emphasis"/>
                <w:iCs w:val="0"/>
                <w:color w:val="7F7F7F" w:themeColor="text1" w:themeTint="80"/>
                <w:sz w:val="22"/>
                <w:szCs w:val="22"/>
              </w:rPr>
              <w:t>Microsoft project word, Excel, Power point</w:t>
            </w:r>
          </w:p>
          <w:p w14:paraId="1C08E81B" w14:textId="77777777" w:rsidR="002F133F" w:rsidRPr="008756F7" w:rsidRDefault="002F133F" w:rsidP="002F133F">
            <w:pPr>
              <w:pStyle w:val="ListParagraph"/>
              <w:numPr>
                <w:ilvl w:val="0"/>
                <w:numId w:val="5"/>
              </w:numPr>
              <w:tabs>
                <w:tab w:val="left" w:pos="962"/>
              </w:tabs>
              <w:adjustRightInd/>
              <w:spacing w:before="161" w:after="0" w:line="187" w:lineRule="exact"/>
              <w:rPr>
                <w:rStyle w:val="Emphasis"/>
                <w:iCs w:val="0"/>
                <w:color w:val="7F7F7F" w:themeColor="text1" w:themeTint="80"/>
                <w:sz w:val="22"/>
                <w:szCs w:val="22"/>
              </w:rPr>
            </w:pPr>
            <w:r w:rsidRPr="008756F7">
              <w:rPr>
                <w:rStyle w:val="Emphasis"/>
                <w:iCs w:val="0"/>
                <w:color w:val="7F7F7F" w:themeColor="text1" w:themeTint="80"/>
                <w:sz w:val="22"/>
                <w:szCs w:val="22"/>
              </w:rPr>
              <w:t xml:space="preserve">IT Certified </w:t>
            </w:r>
          </w:p>
          <w:p w14:paraId="1CBD2110" w14:textId="77777777" w:rsidR="00A13D29" w:rsidRPr="002F133F" w:rsidRDefault="00A13D29" w:rsidP="00A13D29">
            <w:pPr>
              <w:pStyle w:val="BodyText"/>
              <w:rPr>
                <w:color w:val="7F7F7F" w:themeColor="text1" w:themeTint="80"/>
                <w:sz w:val="28"/>
                <w:szCs w:val="28"/>
                <w:u w:val="single"/>
              </w:rPr>
            </w:pPr>
          </w:p>
          <w:p w14:paraId="1EAA20B5" w14:textId="77777777" w:rsidR="00A13D29" w:rsidRPr="00A13D29" w:rsidRDefault="00A13D29" w:rsidP="00BF3853">
            <w:pPr>
              <w:tabs>
                <w:tab w:val="left" w:pos="962"/>
              </w:tabs>
              <w:adjustRightInd/>
              <w:spacing w:line="192" w:lineRule="exact"/>
              <w:rPr>
                <w:color w:val="0070C0"/>
                <w:sz w:val="24"/>
                <w:szCs w:val="24"/>
                <w:u w:val="single"/>
              </w:rPr>
            </w:pPr>
          </w:p>
          <w:p w14:paraId="7FB57493" w14:textId="77777777" w:rsidR="00BF3853" w:rsidRPr="00BF3853" w:rsidRDefault="00BF3853" w:rsidP="00BF3853">
            <w:pPr>
              <w:tabs>
                <w:tab w:val="left" w:pos="962"/>
              </w:tabs>
              <w:adjustRightInd/>
              <w:spacing w:line="192" w:lineRule="exact"/>
              <w:rPr>
                <w:sz w:val="24"/>
                <w:szCs w:val="24"/>
              </w:rPr>
            </w:pPr>
          </w:p>
        </w:tc>
      </w:tr>
      <w:tr w:rsidR="003D1B71" w14:paraId="0CDA75E2" w14:textId="77777777" w:rsidTr="003D1B71">
        <w:trPr>
          <w:trHeight w:val="1164"/>
        </w:trPr>
        <w:tc>
          <w:tcPr>
            <w:tcW w:w="720" w:type="dxa"/>
          </w:tcPr>
          <w:p w14:paraId="7257073A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FBD377B" w14:textId="7DCDF154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906237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8AF4B4" w14:textId="77777777" w:rsidR="003D1B71" w:rsidRPr="00590471" w:rsidRDefault="003D1B71" w:rsidP="00222466"/>
        </w:tc>
      </w:tr>
      <w:tr w:rsidR="003D1B71" w14:paraId="3C3A1A3A" w14:textId="77777777" w:rsidTr="005C02D8">
        <w:trPr>
          <w:trHeight w:val="543"/>
        </w:trPr>
        <w:tc>
          <w:tcPr>
            <w:tcW w:w="720" w:type="dxa"/>
          </w:tcPr>
          <w:p w14:paraId="33E9266F" w14:textId="77777777" w:rsidR="003D1B71" w:rsidRDefault="001A0B10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2CE2EB" wp14:editId="530A0E23">
                      <wp:extent cx="257619" cy="382772"/>
                      <wp:effectExtent l="0" t="0" r="9525" b="0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619" cy="382772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E434A" id="Group 21" o:spid="_x0000_s1026" alt="gps icon" style="width:20.3pt;height:30.1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HAsO5VhC4BUgHMthciyHciwh8CyQFcthciyHciwh8CyQ&#10;FcthciyHciwh8CyQtfNhciyHciwh8CyQtfNh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1274472B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672" w:type="dxa"/>
            <w:vAlign w:val="center"/>
          </w:tcPr>
          <w:p w14:paraId="11DB041B" w14:textId="77777777" w:rsidR="003D1B71" w:rsidRPr="001A0B10" w:rsidRDefault="005C02D8" w:rsidP="005C02D8">
            <w:pPr>
              <w:rPr>
                <w:b/>
                <w:sz w:val="20"/>
                <w:szCs w:val="20"/>
              </w:rPr>
            </w:pPr>
            <w:r w:rsidRPr="002F133F">
              <w:rPr>
                <w:b/>
                <w:color w:val="7F7F7F" w:themeColor="text1" w:themeTint="80"/>
                <w:sz w:val="20"/>
                <w:szCs w:val="20"/>
              </w:rPr>
              <w:t>H NO 1137 M G ROAD BAZARPETH DHANJI NAKA RATNAGIRI MAHARSHTRA INDIA</w:t>
            </w:r>
          </w:p>
        </w:tc>
        <w:tc>
          <w:tcPr>
            <w:tcW w:w="423" w:type="dxa"/>
            <w:vMerge/>
          </w:tcPr>
          <w:p w14:paraId="1A393E3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14F650" w14:textId="77777777" w:rsidR="003D1B71" w:rsidRDefault="003D1B71" w:rsidP="005801E5">
            <w:pPr>
              <w:pStyle w:val="Heading1"/>
            </w:pPr>
          </w:p>
        </w:tc>
      </w:tr>
      <w:tr w:rsidR="003D1B71" w14:paraId="4BE5882B" w14:textId="77777777" w:rsidTr="003D1B71">
        <w:trPr>
          <w:trHeight w:val="183"/>
        </w:trPr>
        <w:tc>
          <w:tcPr>
            <w:tcW w:w="720" w:type="dxa"/>
          </w:tcPr>
          <w:p w14:paraId="1C0D01A2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A04602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4EA33E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7D6F0ED" w14:textId="77777777" w:rsidR="003D1B71" w:rsidRDefault="003D1B71" w:rsidP="005801E5">
            <w:pPr>
              <w:pStyle w:val="Heading1"/>
            </w:pPr>
          </w:p>
        </w:tc>
      </w:tr>
      <w:tr w:rsidR="003D1B71" w14:paraId="110318CB" w14:textId="77777777" w:rsidTr="005C02D8">
        <w:trPr>
          <w:trHeight w:val="624"/>
        </w:trPr>
        <w:tc>
          <w:tcPr>
            <w:tcW w:w="720" w:type="dxa"/>
          </w:tcPr>
          <w:p w14:paraId="3FA5ABD1" w14:textId="77777777" w:rsidR="003D1B71" w:rsidRDefault="005C02D8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CD3A78" wp14:editId="3348DAB2">
                      <wp:extent cx="350874" cy="340242"/>
                      <wp:effectExtent l="0" t="0" r="0" b="317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874" cy="340242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1DA93" id="Group 22" o:spid="_x0000_s1026" alt="phone icon" style="width:27.65pt;height:26.8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51BD54B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672" w:type="dxa"/>
            <w:vAlign w:val="center"/>
          </w:tcPr>
          <w:p w14:paraId="1A582A8F" w14:textId="391A3B57" w:rsidR="00B30D5D" w:rsidRDefault="00B37D75" w:rsidP="005C02D8">
            <w:pPr>
              <w:pStyle w:val="Information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0570364182</w:t>
            </w:r>
            <w:r w:rsidR="00B30D5D">
              <w:rPr>
                <w:color w:val="7F7F7F" w:themeColor="text1" w:themeTint="80"/>
              </w:rPr>
              <w:t xml:space="preserve"> /</w:t>
            </w:r>
          </w:p>
          <w:p w14:paraId="4B27B399" w14:textId="76D43509" w:rsidR="003D1B71" w:rsidRDefault="00B30D5D" w:rsidP="005C02D8">
            <w:pPr>
              <w:pStyle w:val="Information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+91 8378886398</w:t>
            </w:r>
          </w:p>
          <w:p w14:paraId="676861AC" w14:textId="6953B3DA" w:rsidR="00B30D5D" w:rsidRPr="00380FD1" w:rsidRDefault="00B30D5D" w:rsidP="005C02D8">
            <w:pPr>
              <w:pStyle w:val="Information"/>
            </w:pPr>
          </w:p>
        </w:tc>
        <w:tc>
          <w:tcPr>
            <w:tcW w:w="423" w:type="dxa"/>
            <w:vMerge/>
          </w:tcPr>
          <w:p w14:paraId="2A77F83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7A7C65" w14:textId="77777777" w:rsidR="003D1B71" w:rsidRDefault="003D1B71" w:rsidP="005801E5">
            <w:pPr>
              <w:pStyle w:val="Heading1"/>
            </w:pPr>
          </w:p>
        </w:tc>
      </w:tr>
      <w:tr w:rsidR="003D1B71" w14:paraId="0A90517C" w14:textId="77777777" w:rsidTr="003D1B71">
        <w:trPr>
          <w:trHeight w:val="183"/>
        </w:trPr>
        <w:tc>
          <w:tcPr>
            <w:tcW w:w="720" w:type="dxa"/>
          </w:tcPr>
          <w:p w14:paraId="3EDADF0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DAA69ED" w14:textId="641313C9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DAEA24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938CE0" w14:textId="77777777" w:rsidR="003D1B71" w:rsidRDefault="003D1B71" w:rsidP="005801E5">
            <w:pPr>
              <w:pStyle w:val="Heading1"/>
            </w:pPr>
          </w:p>
        </w:tc>
      </w:tr>
      <w:tr w:rsidR="003D1B71" w14:paraId="1F7481C8" w14:textId="77777777" w:rsidTr="005C02D8">
        <w:trPr>
          <w:trHeight w:val="633"/>
        </w:trPr>
        <w:tc>
          <w:tcPr>
            <w:tcW w:w="720" w:type="dxa"/>
          </w:tcPr>
          <w:p w14:paraId="5D92A8EF" w14:textId="77777777" w:rsidR="003D1B71" w:rsidRDefault="005C02D8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FAB4FC" wp14:editId="08FDE49E">
                      <wp:extent cx="372140" cy="400526"/>
                      <wp:effectExtent l="0" t="0" r="8890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140" cy="400526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7D943" id="Group 24" o:spid="_x0000_s1026" alt="email icon" style="width:29.3pt;height:31.5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5E67BD14" w14:textId="77777777" w:rsidR="003D1B71" w:rsidRPr="005C02D8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672" w:type="dxa"/>
            <w:vAlign w:val="center"/>
          </w:tcPr>
          <w:p w14:paraId="4CCD8374" w14:textId="77777777" w:rsidR="003D1B71" w:rsidRPr="001A0B10" w:rsidRDefault="005C02D8" w:rsidP="005C02D8">
            <w:pPr>
              <w:pStyle w:val="Information"/>
              <w:rPr>
                <w:b/>
                <w:szCs w:val="20"/>
              </w:rPr>
            </w:pPr>
            <w:r w:rsidRPr="002F133F">
              <w:rPr>
                <w:b/>
                <w:color w:val="7F7F7F" w:themeColor="text1" w:themeTint="80"/>
                <w:szCs w:val="20"/>
              </w:rPr>
              <w:t>Sufiyannadkar2@gmail.com</w:t>
            </w:r>
          </w:p>
        </w:tc>
        <w:tc>
          <w:tcPr>
            <w:tcW w:w="423" w:type="dxa"/>
            <w:vMerge/>
          </w:tcPr>
          <w:p w14:paraId="0338D52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656151B" w14:textId="77777777" w:rsidR="003D1B71" w:rsidRDefault="003D1B71" w:rsidP="005801E5">
            <w:pPr>
              <w:pStyle w:val="Heading1"/>
            </w:pPr>
          </w:p>
        </w:tc>
      </w:tr>
      <w:tr w:rsidR="003D1B71" w14:paraId="4ADDCE0C" w14:textId="77777777" w:rsidTr="003D1B71">
        <w:trPr>
          <w:trHeight w:val="174"/>
        </w:trPr>
        <w:tc>
          <w:tcPr>
            <w:tcW w:w="720" w:type="dxa"/>
          </w:tcPr>
          <w:p w14:paraId="53A39F6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726689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7882C1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E10857D" w14:textId="77777777" w:rsidR="003D1B71" w:rsidRDefault="003D1B71" w:rsidP="005801E5">
            <w:pPr>
              <w:pStyle w:val="Heading1"/>
            </w:pPr>
          </w:p>
        </w:tc>
      </w:tr>
      <w:tr w:rsidR="003D1B71" w14:paraId="1AA4129C" w14:textId="77777777" w:rsidTr="005C02D8">
        <w:trPr>
          <w:trHeight w:val="633"/>
        </w:trPr>
        <w:tc>
          <w:tcPr>
            <w:tcW w:w="720" w:type="dxa"/>
          </w:tcPr>
          <w:p w14:paraId="3A3680B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57F3FA7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672" w:type="dxa"/>
            <w:vAlign w:val="center"/>
          </w:tcPr>
          <w:p w14:paraId="45DB895B" w14:textId="77777777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12314CC4" w14:textId="77777777" w:rsidR="003D1B71" w:rsidRDefault="003D1B71" w:rsidP="00070CB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85AB37A" w14:textId="77777777" w:rsidR="003D1B71" w:rsidRDefault="003D1B71" w:rsidP="005801E5">
            <w:pPr>
              <w:pStyle w:val="Heading1"/>
            </w:pPr>
          </w:p>
        </w:tc>
      </w:tr>
      <w:tr w:rsidR="003D1B71" w14:paraId="5831811F" w14:textId="77777777" w:rsidTr="003D1B71">
        <w:trPr>
          <w:trHeight w:val="2448"/>
        </w:trPr>
        <w:tc>
          <w:tcPr>
            <w:tcW w:w="720" w:type="dxa"/>
          </w:tcPr>
          <w:p w14:paraId="236AA27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CE8A1F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139AC45F" w14:textId="77777777" w:rsidR="003D1B71" w:rsidRDefault="003D1B71" w:rsidP="00222466"/>
        </w:tc>
        <w:tc>
          <w:tcPr>
            <w:tcW w:w="6607" w:type="dxa"/>
            <w:vMerge/>
          </w:tcPr>
          <w:p w14:paraId="336C2E1B" w14:textId="77777777" w:rsidR="003D1B71" w:rsidRDefault="003D1B71" w:rsidP="00222466"/>
        </w:tc>
      </w:tr>
    </w:tbl>
    <w:p w14:paraId="7E336EC1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23A03" w14:textId="77777777" w:rsidR="00EF1D6B" w:rsidRDefault="00EF1D6B" w:rsidP="00590471">
      <w:r>
        <w:separator/>
      </w:r>
    </w:p>
  </w:endnote>
  <w:endnote w:type="continuationSeparator" w:id="0">
    <w:p w14:paraId="259BABA2" w14:textId="77777777" w:rsidR="00EF1D6B" w:rsidRDefault="00EF1D6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1C911" w14:textId="77777777" w:rsidR="00EF1D6B" w:rsidRDefault="00EF1D6B" w:rsidP="00590471">
      <w:r>
        <w:separator/>
      </w:r>
    </w:p>
  </w:footnote>
  <w:footnote w:type="continuationSeparator" w:id="0">
    <w:p w14:paraId="5A22F109" w14:textId="77777777" w:rsidR="00EF1D6B" w:rsidRDefault="00EF1D6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61389" w14:textId="77777777" w:rsidR="00070CB5" w:rsidRDefault="00070CB5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6B73108" wp14:editId="7CE0DBE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58ABEF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95DCE"/>
    <w:multiLevelType w:val="hybridMultilevel"/>
    <w:tmpl w:val="D48CA098"/>
    <w:lvl w:ilvl="0" w:tplc="8EEA34F2">
      <w:numFmt w:val="bullet"/>
      <w:lvlText w:val="•"/>
      <w:lvlJc w:val="left"/>
      <w:pPr>
        <w:ind w:left="961" w:hanging="252"/>
      </w:pPr>
      <w:rPr>
        <w:rFonts w:ascii="Verdana" w:eastAsia="Verdana" w:hAnsi="Verdana" w:cs="Verdana" w:hint="default"/>
        <w:color w:val="CC7917"/>
        <w:w w:val="100"/>
        <w:sz w:val="16"/>
        <w:szCs w:val="16"/>
        <w:lang w:val="en-US" w:eastAsia="en-US" w:bidi="ar-SA"/>
      </w:rPr>
    </w:lvl>
    <w:lvl w:ilvl="1" w:tplc="A4340B68">
      <w:numFmt w:val="bullet"/>
      <w:lvlText w:val="•"/>
      <w:lvlJc w:val="left"/>
      <w:pPr>
        <w:ind w:left="1857" w:hanging="252"/>
      </w:pPr>
      <w:rPr>
        <w:rFonts w:hint="default"/>
        <w:lang w:val="en-US" w:eastAsia="en-US" w:bidi="ar-SA"/>
      </w:rPr>
    </w:lvl>
    <w:lvl w:ilvl="2" w:tplc="F9746F60">
      <w:numFmt w:val="bullet"/>
      <w:lvlText w:val="•"/>
      <w:lvlJc w:val="left"/>
      <w:pPr>
        <w:ind w:left="2754" w:hanging="252"/>
      </w:pPr>
      <w:rPr>
        <w:rFonts w:hint="default"/>
        <w:lang w:val="en-US" w:eastAsia="en-US" w:bidi="ar-SA"/>
      </w:rPr>
    </w:lvl>
    <w:lvl w:ilvl="3" w:tplc="121E843E">
      <w:numFmt w:val="bullet"/>
      <w:lvlText w:val="•"/>
      <w:lvlJc w:val="left"/>
      <w:pPr>
        <w:ind w:left="3651" w:hanging="252"/>
      </w:pPr>
      <w:rPr>
        <w:rFonts w:hint="default"/>
        <w:lang w:val="en-US" w:eastAsia="en-US" w:bidi="ar-SA"/>
      </w:rPr>
    </w:lvl>
    <w:lvl w:ilvl="4" w:tplc="D436A56A">
      <w:numFmt w:val="bullet"/>
      <w:lvlText w:val="•"/>
      <w:lvlJc w:val="left"/>
      <w:pPr>
        <w:ind w:left="4548" w:hanging="252"/>
      </w:pPr>
      <w:rPr>
        <w:rFonts w:hint="default"/>
        <w:lang w:val="en-US" w:eastAsia="en-US" w:bidi="ar-SA"/>
      </w:rPr>
    </w:lvl>
    <w:lvl w:ilvl="5" w:tplc="771AC4C6">
      <w:numFmt w:val="bullet"/>
      <w:lvlText w:val="•"/>
      <w:lvlJc w:val="left"/>
      <w:pPr>
        <w:ind w:left="5445" w:hanging="252"/>
      </w:pPr>
      <w:rPr>
        <w:rFonts w:hint="default"/>
        <w:lang w:val="en-US" w:eastAsia="en-US" w:bidi="ar-SA"/>
      </w:rPr>
    </w:lvl>
    <w:lvl w:ilvl="6" w:tplc="7A7096B0">
      <w:numFmt w:val="bullet"/>
      <w:lvlText w:val="•"/>
      <w:lvlJc w:val="left"/>
      <w:pPr>
        <w:ind w:left="6342" w:hanging="252"/>
      </w:pPr>
      <w:rPr>
        <w:rFonts w:hint="default"/>
        <w:lang w:val="en-US" w:eastAsia="en-US" w:bidi="ar-SA"/>
      </w:rPr>
    </w:lvl>
    <w:lvl w:ilvl="7" w:tplc="77A8FF4E">
      <w:numFmt w:val="bullet"/>
      <w:lvlText w:val="•"/>
      <w:lvlJc w:val="left"/>
      <w:pPr>
        <w:ind w:left="7239" w:hanging="252"/>
      </w:pPr>
      <w:rPr>
        <w:rFonts w:hint="default"/>
        <w:lang w:val="en-US" w:eastAsia="en-US" w:bidi="ar-SA"/>
      </w:rPr>
    </w:lvl>
    <w:lvl w:ilvl="8" w:tplc="10806FA8">
      <w:numFmt w:val="bullet"/>
      <w:lvlText w:val="•"/>
      <w:lvlJc w:val="left"/>
      <w:pPr>
        <w:ind w:left="8136" w:hanging="252"/>
      </w:pPr>
      <w:rPr>
        <w:rFonts w:hint="default"/>
        <w:lang w:val="en-US" w:eastAsia="en-US" w:bidi="ar-SA"/>
      </w:rPr>
    </w:lvl>
  </w:abstractNum>
  <w:abstractNum w:abstractNumId="4" w15:restartNumberingAfterBreak="0">
    <w:nsid w:val="5FAE55CC"/>
    <w:multiLevelType w:val="hybridMultilevel"/>
    <w:tmpl w:val="E6306904"/>
    <w:lvl w:ilvl="0" w:tplc="BAE2084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986F20"/>
    <w:multiLevelType w:val="hybridMultilevel"/>
    <w:tmpl w:val="9CD66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D8"/>
    <w:rsid w:val="00007D1E"/>
    <w:rsid w:val="00060042"/>
    <w:rsid w:val="00070CB5"/>
    <w:rsid w:val="0008685D"/>
    <w:rsid w:val="00090860"/>
    <w:rsid w:val="00094857"/>
    <w:rsid w:val="00094C86"/>
    <w:rsid w:val="000F37B8"/>
    <w:rsid w:val="00112FD7"/>
    <w:rsid w:val="00150ABD"/>
    <w:rsid w:val="00160729"/>
    <w:rsid w:val="001946FC"/>
    <w:rsid w:val="001A0B10"/>
    <w:rsid w:val="00210446"/>
    <w:rsid w:val="00222466"/>
    <w:rsid w:val="0024753C"/>
    <w:rsid w:val="00276026"/>
    <w:rsid w:val="00292085"/>
    <w:rsid w:val="002B4549"/>
    <w:rsid w:val="002F133F"/>
    <w:rsid w:val="00310F17"/>
    <w:rsid w:val="00322A46"/>
    <w:rsid w:val="003326CB"/>
    <w:rsid w:val="00353B60"/>
    <w:rsid w:val="00376291"/>
    <w:rsid w:val="00380FD1"/>
    <w:rsid w:val="003832F7"/>
    <w:rsid w:val="00383D02"/>
    <w:rsid w:val="00385DE7"/>
    <w:rsid w:val="003B1951"/>
    <w:rsid w:val="003D1B71"/>
    <w:rsid w:val="003D3BF3"/>
    <w:rsid w:val="003D3D7C"/>
    <w:rsid w:val="00482AB5"/>
    <w:rsid w:val="00484438"/>
    <w:rsid w:val="004D7CA5"/>
    <w:rsid w:val="004E158A"/>
    <w:rsid w:val="004E3BC2"/>
    <w:rsid w:val="0050034A"/>
    <w:rsid w:val="00546520"/>
    <w:rsid w:val="00564D1B"/>
    <w:rsid w:val="00565C77"/>
    <w:rsid w:val="0056708E"/>
    <w:rsid w:val="005801E5"/>
    <w:rsid w:val="00590471"/>
    <w:rsid w:val="005C02D8"/>
    <w:rsid w:val="005D01FA"/>
    <w:rsid w:val="006006CC"/>
    <w:rsid w:val="006245CA"/>
    <w:rsid w:val="00626D17"/>
    <w:rsid w:val="00653E17"/>
    <w:rsid w:val="006725A9"/>
    <w:rsid w:val="006A08E8"/>
    <w:rsid w:val="006D79A8"/>
    <w:rsid w:val="0072353B"/>
    <w:rsid w:val="007575B6"/>
    <w:rsid w:val="007768A8"/>
    <w:rsid w:val="007B3C81"/>
    <w:rsid w:val="007C5C02"/>
    <w:rsid w:val="007D67CA"/>
    <w:rsid w:val="007E668F"/>
    <w:rsid w:val="007F5B63"/>
    <w:rsid w:val="00803A0A"/>
    <w:rsid w:val="00824A87"/>
    <w:rsid w:val="00846CB9"/>
    <w:rsid w:val="008566AA"/>
    <w:rsid w:val="008756F7"/>
    <w:rsid w:val="008A1E6E"/>
    <w:rsid w:val="008B47D0"/>
    <w:rsid w:val="008C024F"/>
    <w:rsid w:val="008C2CFC"/>
    <w:rsid w:val="00912DC8"/>
    <w:rsid w:val="00923253"/>
    <w:rsid w:val="00944779"/>
    <w:rsid w:val="009475DC"/>
    <w:rsid w:val="00967B93"/>
    <w:rsid w:val="009916CD"/>
    <w:rsid w:val="009D090F"/>
    <w:rsid w:val="00A13D29"/>
    <w:rsid w:val="00A31464"/>
    <w:rsid w:val="00A31B16"/>
    <w:rsid w:val="00A33613"/>
    <w:rsid w:val="00A47A8D"/>
    <w:rsid w:val="00AB0453"/>
    <w:rsid w:val="00AC6C7E"/>
    <w:rsid w:val="00B30D5D"/>
    <w:rsid w:val="00B37D75"/>
    <w:rsid w:val="00B4158A"/>
    <w:rsid w:val="00B6466C"/>
    <w:rsid w:val="00BB1B5D"/>
    <w:rsid w:val="00BC22C7"/>
    <w:rsid w:val="00BD195A"/>
    <w:rsid w:val="00BF1024"/>
    <w:rsid w:val="00BF3853"/>
    <w:rsid w:val="00C02E54"/>
    <w:rsid w:val="00C07240"/>
    <w:rsid w:val="00C14078"/>
    <w:rsid w:val="00C343D2"/>
    <w:rsid w:val="00C4657F"/>
    <w:rsid w:val="00CE1E3D"/>
    <w:rsid w:val="00D053FA"/>
    <w:rsid w:val="00D20B5A"/>
    <w:rsid w:val="00DC3F0A"/>
    <w:rsid w:val="00DE399C"/>
    <w:rsid w:val="00E26AED"/>
    <w:rsid w:val="00E46942"/>
    <w:rsid w:val="00E63167"/>
    <w:rsid w:val="00E73AB8"/>
    <w:rsid w:val="00E87253"/>
    <w:rsid w:val="00E90A60"/>
    <w:rsid w:val="00ED47F7"/>
    <w:rsid w:val="00EE7E09"/>
    <w:rsid w:val="00EF1D6B"/>
    <w:rsid w:val="00F0223C"/>
    <w:rsid w:val="00F3235D"/>
    <w:rsid w:val="00F32393"/>
    <w:rsid w:val="00F7272F"/>
    <w:rsid w:val="00F878BD"/>
    <w:rsid w:val="00FE7401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9C85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4E3BC2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customStyle="1" w:styleId="Icons">
    <w:name w:val="Icons"/>
    <w:basedOn w:val="Normal"/>
    <w:uiPriority w:val="4"/>
    <w:qFormat/>
    <w:rsid w:val="001A0B10"/>
    <w:pPr>
      <w:widowControl/>
      <w:autoSpaceDE/>
      <w:autoSpaceDN/>
      <w:adjustRightInd/>
      <w:spacing w:after="20"/>
      <w:jc w:val="center"/>
    </w:pPr>
    <w:rPr>
      <w:rFonts w:eastAsiaTheme="minorHAnsi" w:cstheme="minorBidi"/>
      <w:color w:val="657C9C" w:themeColor="text2" w:themeTint="BF"/>
    </w:rPr>
  </w:style>
  <w:style w:type="character" w:styleId="Emphasis">
    <w:name w:val="Emphasis"/>
    <w:basedOn w:val="DefaultParagraphFont"/>
    <w:uiPriority w:val="11"/>
    <w:qFormat/>
    <w:rsid w:val="008B47D0"/>
    <w:rPr>
      <w:b w:val="0"/>
      <w:iCs/>
      <w:color w:val="657C9C" w:themeColor="text2" w:themeTint="B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39534T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2022-03-28T15:29:00Z</dcterms:created>
  <dcterms:modified xsi:type="dcterms:W3CDTF">2022-11-07T07:43:00Z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