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Default Extension="svg" ContentType="image/svg+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057" w:type="dxa"/>
        <w:tblInd w:w="-142" w:type="dxa"/>
        <w:tblLayout w:type="fixed"/>
        <w:tblCellMar>
          <w:left w:w="115" w:type="dxa"/>
          <w:right w:w="115" w:type="dxa"/>
        </w:tblCellMar>
        <w:tblLook w:val="04A0"/>
      </w:tblPr>
      <w:tblGrid>
        <w:gridCol w:w="27"/>
        <w:gridCol w:w="3458"/>
        <w:gridCol w:w="115"/>
        <w:gridCol w:w="605"/>
        <w:gridCol w:w="115"/>
        <w:gridCol w:w="6622"/>
        <w:gridCol w:w="115"/>
      </w:tblGrid>
      <w:tr w:rsidR="001B2ABD" w:rsidTr="007178EC">
        <w:trPr>
          <w:trHeight w:val="4410"/>
        </w:trPr>
        <w:tc>
          <w:tcPr>
            <w:tcW w:w="3600" w:type="dxa"/>
            <w:gridSpan w:val="3"/>
            <w:vAlign w:val="bottom"/>
          </w:tcPr>
          <w:p w:rsidR="001B2ABD" w:rsidRDefault="00832B7C" w:rsidP="00A85218">
            <w:pPr>
              <w:tabs>
                <w:tab w:val="left" w:pos="990"/>
              </w:tabs>
              <w:ind w:left="-404"/>
            </w:pPr>
            <w:r>
              <w:rPr>
                <w:noProof/>
                <w:rtl/>
              </w:rPr>
              <w:pict>
                <v:shape id="_x0000_s1030" type="#_x0000_t75" style="position:absolute;left:0;text-align:left;margin-left:-5.7pt;margin-top:8.1pt;width:201.05pt;height:283.4pt;z-index:251660288">
                  <v:imagedata r:id="rId11" o:title=""/>
                  <w10:wrap type="topAndBottom"/>
                </v:shape>
                <o:OLEObject Type="Embed" ProgID="PBrush" ShapeID="_x0000_s1030" DrawAspect="Content" ObjectID="_1664294756" r:id="rId12"/>
              </w:pict>
            </w:r>
          </w:p>
        </w:tc>
        <w:tc>
          <w:tcPr>
            <w:tcW w:w="720" w:type="dxa"/>
            <w:gridSpan w:val="2"/>
          </w:tcPr>
          <w:p w:rsidR="001B2ABD" w:rsidRDefault="001B2ABD" w:rsidP="000C45FF">
            <w:pPr>
              <w:tabs>
                <w:tab w:val="left" w:pos="990"/>
              </w:tabs>
            </w:pPr>
          </w:p>
        </w:tc>
        <w:tc>
          <w:tcPr>
            <w:tcW w:w="6737" w:type="dxa"/>
            <w:gridSpan w:val="2"/>
            <w:vAlign w:val="bottom"/>
          </w:tcPr>
          <w:p w:rsidR="00C240CC" w:rsidRDefault="007C3689" w:rsidP="0073208B">
            <w:pPr>
              <w:rPr>
                <w:rFonts w:ascii="Palatino Linotype" w:eastAsia="Times New Roman" w:hAnsi="Palatino Linotype" w:cs="Times New Roman"/>
                <w:b/>
                <w:bCs/>
                <w:i/>
                <w:iCs/>
                <w:color w:val="0000FF"/>
                <w:kern w:val="28"/>
                <w:sz w:val="40"/>
                <w:szCs w:val="40"/>
                <w:lang w:eastAsia="en-US"/>
              </w:rPr>
            </w:pPr>
            <w:r w:rsidRPr="0073208B">
              <w:rPr>
                <w:rFonts w:ascii="Palatino Linotype" w:eastAsia="Times New Roman" w:hAnsi="Palatino Linotype" w:cs="Times New Roman"/>
                <w:b/>
                <w:bCs/>
                <w:i/>
                <w:iCs/>
                <w:color w:val="0000FF"/>
                <w:kern w:val="28"/>
                <w:sz w:val="40"/>
                <w:szCs w:val="40"/>
                <w:lang w:eastAsia="en-US"/>
              </w:rPr>
              <w:t>Eng. Hassan Rashad Abu</w:t>
            </w:r>
            <w:r w:rsidR="0073208B">
              <w:rPr>
                <w:rFonts w:ascii="Palatino Linotype" w:eastAsia="Times New Roman" w:hAnsi="Palatino Linotype" w:cs="Times New Roman"/>
                <w:b/>
                <w:bCs/>
                <w:i/>
                <w:iCs/>
                <w:color w:val="0000FF"/>
                <w:kern w:val="28"/>
                <w:sz w:val="40"/>
                <w:szCs w:val="40"/>
                <w:lang w:eastAsia="en-US"/>
              </w:rPr>
              <w:t xml:space="preserve"> </w:t>
            </w:r>
            <w:r w:rsidRPr="0073208B">
              <w:rPr>
                <w:rFonts w:ascii="Palatino Linotype" w:eastAsia="Times New Roman" w:hAnsi="Palatino Linotype" w:cs="Times New Roman"/>
                <w:b/>
                <w:bCs/>
                <w:i/>
                <w:iCs/>
                <w:color w:val="0000FF"/>
                <w:kern w:val="28"/>
                <w:sz w:val="40"/>
                <w:szCs w:val="40"/>
                <w:lang w:eastAsia="en-US"/>
              </w:rPr>
              <w:t>Nejim</w:t>
            </w:r>
          </w:p>
          <w:p w:rsidR="0073208B" w:rsidRDefault="0073208B" w:rsidP="0073208B">
            <w:pPr>
              <w:rPr>
                <w:rFonts w:ascii="Palatino Linotype" w:eastAsia="Times New Roman" w:hAnsi="Palatino Linotype" w:cs="Times New Roman"/>
                <w:b/>
                <w:bCs/>
                <w:i/>
                <w:iCs/>
                <w:color w:val="0000FF"/>
                <w:kern w:val="28"/>
                <w:sz w:val="40"/>
                <w:szCs w:val="40"/>
                <w:lang w:eastAsia="en-US"/>
              </w:rPr>
            </w:pPr>
            <w:r>
              <w:rPr>
                <w:rFonts w:ascii="Palatino Linotype" w:eastAsia="Times New Roman" w:hAnsi="Palatino Linotype" w:cs="Times New Roman"/>
                <w:b/>
                <w:bCs/>
                <w:i/>
                <w:iCs/>
                <w:color w:val="0000FF"/>
                <w:kern w:val="28"/>
                <w:sz w:val="40"/>
                <w:szCs w:val="40"/>
                <w:lang w:eastAsia="en-US"/>
              </w:rPr>
              <w:t>Master Grower Hydroponics</w:t>
            </w:r>
          </w:p>
          <w:p w:rsidR="0073208B" w:rsidRPr="00CF583F" w:rsidRDefault="0073208B" w:rsidP="0073208B">
            <w:pPr>
              <w:rPr>
                <w:rFonts w:ascii="Palatino Linotype" w:eastAsia="Times New Roman" w:hAnsi="Palatino Linotype" w:cs="Times New Roman"/>
                <w:b/>
                <w:bCs/>
                <w:i/>
                <w:iCs/>
                <w:color w:val="0000FF"/>
                <w:kern w:val="28"/>
                <w:sz w:val="22"/>
                <w:lang w:eastAsia="en-US"/>
              </w:rPr>
            </w:pPr>
            <w:r w:rsidRPr="00CF583F">
              <w:rPr>
                <w:rFonts w:ascii="Palatino Linotype" w:eastAsia="Times New Roman" w:hAnsi="Palatino Linotype" w:cs="Times New Roman"/>
                <w:b/>
                <w:bCs/>
                <w:i/>
                <w:iCs/>
                <w:kern w:val="28"/>
                <w:sz w:val="22"/>
                <w:lang w:eastAsia="en-US"/>
              </w:rPr>
              <w:t>A highly talented Agricultural professional with enormous experience spanning more than Twenty-Three years in farm, and ranch management practice. Proven ability to grow farms and ranch by over 30% annually. Expert in crop farming, and coordinated complex agricultural programs and services such as plant and pest services, and marketing services; and agricultural research operations in support of research, extension and teaching activities. Excellent negotiating skills with banks and other credit lenders to get the best financing deals for equipment, livestock and seed. Deep understanding and effective management of product price fluctuation; knowledge and application of computers for increased productivity; and great planning skills with extraordinary goal getting ability, as well as excellent communication and interpersonal skills</w:t>
            </w:r>
            <w:r w:rsidRPr="00CF583F">
              <w:rPr>
                <w:rFonts w:ascii="Palatino Linotype" w:eastAsia="Times New Roman" w:hAnsi="Palatino Linotype" w:cs="Times New Roman"/>
                <w:b/>
                <w:bCs/>
                <w:i/>
                <w:iCs/>
                <w:color w:val="0000FF"/>
                <w:kern w:val="28"/>
                <w:sz w:val="22"/>
                <w:lang w:eastAsia="en-US"/>
              </w:rPr>
              <w:t>.</w:t>
            </w:r>
          </w:p>
          <w:p w:rsidR="0073208B" w:rsidRPr="0073208B" w:rsidRDefault="0073208B" w:rsidP="0073208B">
            <w:pPr>
              <w:jc w:val="center"/>
              <w:rPr>
                <w:rFonts w:ascii="Palatino Linotype" w:eastAsia="Times New Roman" w:hAnsi="Palatino Linotype" w:cs="Times New Roman"/>
                <w:b/>
                <w:bCs/>
                <w:i/>
                <w:iCs/>
                <w:color w:val="0000FF"/>
                <w:kern w:val="28"/>
                <w:sz w:val="24"/>
                <w:szCs w:val="24"/>
                <w:lang w:eastAsia="en-US"/>
              </w:rPr>
            </w:pPr>
          </w:p>
          <w:p w:rsidR="001B2ABD" w:rsidRPr="008E5526" w:rsidRDefault="001B2ABD" w:rsidP="00CF583F">
            <w:pPr>
              <w:rPr>
                <w:rFonts w:ascii="Palatino Linotype" w:eastAsia="Times New Roman" w:hAnsi="Palatino Linotype" w:cs="Times New Roman"/>
                <w:b/>
                <w:bCs/>
                <w:i/>
                <w:iCs/>
                <w:color w:val="0000FF"/>
                <w:kern w:val="28"/>
                <w:sz w:val="48"/>
                <w:szCs w:val="48"/>
                <w:lang w:eastAsia="en-US"/>
              </w:rPr>
            </w:pPr>
          </w:p>
        </w:tc>
      </w:tr>
      <w:tr w:rsidR="001B2ABD" w:rsidTr="007178EC">
        <w:trPr>
          <w:gridBefore w:val="1"/>
          <w:gridAfter w:val="1"/>
          <w:wBefore w:w="27" w:type="dxa"/>
          <w:wAfter w:w="115" w:type="dxa"/>
        </w:trPr>
        <w:tc>
          <w:tcPr>
            <w:tcW w:w="3458" w:type="dxa"/>
          </w:tcPr>
          <w:p w:rsidR="007C3689" w:rsidRPr="007C3689" w:rsidRDefault="007C3689" w:rsidP="007178EC">
            <w:pPr>
              <w:jc w:val="both"/>
            </w:pPr>
          </w:p>
          <w:p w:rsidR="006D243A" w:rsidRDefault="006D243A" w:rsidP="007178EC">
            <w:pPr>
              <w:pStyle w:val="Heading3"/>
              <w:jc w:val="both"/>
            </w:pPr>
            <w:r>
              <w:t>Profile</w:t>
            </w:r>
          </w:p>
          <w:p w:rsidR="007C3689" w:rsidRPr="007C3689" w:rsidRDefault="007C3689" w:rsidP="00B363B2">
            <w:pPr>
              <w:numPr>
                <w:ilvl w:val="0"/>
                <w:numId w:val="1"/>
              </w:numPr>
            </w:pPr>
            <w:r w:rsidRPr="007C3689">
              <w:t>Solid background in agriculture systems</w:t>
            </w:r>
          </w:p>
          <w:p w:rsidR="007C3689" w:rsidRPr="007C3689" w:rsidRDefault="007C3689" w:rsidP="00B363B2">
            <w:pPr>
              <w:numPr>
                <w:ilvl w:val="0"/>
                <w:numId w:val="1"/>
              </w:numPr>
            </w:pPr>
            <w:r w:rsidRPr="007C3689">
              <w:t>Supervision and training experience</w:t>
            </w:r>
          </w:p>
          <w:p w:rsidR="007C3689" w:rsidRPr="007C3689" w:rsidRDefault="007C3689" w:rsidP="00B363B2">
            <w:pPr>
              <w:numPr>
                <w:ilvl w:val="0"/>
                <w:numId w:val="1"/>
              </w:numPr>
            </w:pPr>
            <w:r w:rsidRPr="007C3689">
              <w:t>Extensive product knowledge coupled with creative ideas of product applications; Good sales records and will proven ability in penetrating new segments of the market</w:t>
            </w:r>
          </w:p>
          <w:p w:rsidR="007C3689" w:rsidRPr="007C3689" w:rsidRDefault="007C3689" w:rsidP="00B363B2">
            <w:pPr>
              <w:numPr>
                <w:ilvl w:val="0"/>
                <w:numId w:val="1"/>
              </w:numPr>
            </w:pPr>
            <w:r w:rsidRPr="007C3689">
              <w:t>Ability to train and motivate technical teams</w:t>
            </w:r>
          </w:p>
          <w:p w:rsidR="007C3689" w:rsidRPr="007C3689" w:rsidRDefault="007C3689" w:rsidP="00B363B2">
            <w:pPr>
              <w:numPr>
                <w:ilvl w:val="0"/>
                <w:numId w:val="1"/>
              </w:numPr>
            </w:pPr>
            <w:r w:rsidRPr="007C3689">
              <w:t>Adequate analytical and planning skills, companied with ability to coordinate the efforts of a team towards common goals</w:t>
            </w:r>
          </w:p>
          <w:p w:rsidR="007C3689" w:rsidRPr="007C3689" w:rsidRDefault="007C3689" w:rsidP="00B363B2">
            <w:pPr>
              <w:numPr>
                <w:ilvl w:val="0"/>
                <w:numId w:val="1"/>
              </w:numPr>
            </w:pPr>
            <w:r w:rsidRPr="007C3689">
              <w:t>Self-motivated, enthusiastic, target oriented and organized</w:t>
            </w:r>
          </w:p>
          <w:p w:rsidR="007C3689" w:rsidRPr="007C3689" w:rsidRDefault="007C3689" w:rsidP="007178EC">
            <w:pPr>
              <w:jc w:val="both"/>
            </w:pPr>
          </w:p>
          <w:p w:rsidR="007C3689" w:rsidRDefault="007C3689" w:rsidP="007178EC">
            <w:pPr>
              <w:jc w:val="both"/>
              <w:rPr>
                <w:lang w:bidi="ar-SY"/>
              </w:rPr>
            </w:pPr>
          </w:p>
          <w:p w:rsidR="006D243A" w:rsidRDefault="006D243A" w:rsidP="007178EC">
            <w:pPr>
              <w:jc w:val="both"/>
              <w:rPr>
                <w:lang w:bidi="ar-SY"/>
              </w:rPr>
            </w:pPr>
          </w:p>
          <w:p w:rsidR="006D243A" w:rsidRDefault="006D243A" w:rsidP="007178EC">
            <w:pPr>
              <w:jc w:val="both"/>
              <w:rPr>
                <w:lang w:bidi="ar-SY"/>
              </w:rPr>
            </w:pPr>
          </w:p>
          <w:p w:rsidR="006D243A" w:rsidRDefault="006D243A" w:rsidP="007178EC">
            <w:pPr>
              <w:jc w:val="both"/>
              <w:rPr>
                <w:lang w:bidi="ar-SY"/>
              </w:rPr>
            </w:pPr>
          </w:p>
          <w:p w:rsidR="006D243A" w:rsidRDefault="006D243A" w:rsidP="007178EC">
            <w:pPr>
              <w:jc w:val="both"/>
              <w:rPr>
                <w:lang w:bidi="ar-SY"/>
              </w:rPr>
            </w:pPr>
          </w:p>
          <w:p w:rsidR="006D243A" w:rsidRDefault="006D243A" w:rsidP="007178EC">
            <w:pPr>
              <w:jc w:val="both"/>
              <w:rPr>
                <w:lang w:bidi="ar-SY"/>
              </w:rPr>
            </w:pPr>
          </w:p>
          <w:p w:rsidR="006D243A" w:rsidRDefault="006D243A" w:rsidP="007178EC">
            <w:pPr>
              <w:jc w:val="both"/>
              <w:rPr>
                <w:lang w:bidi="ar-SY"/>
              </w:rPr>
            </w:pPr>
          </w:p>
          <w:p w:rsidR="006D243A" w:rsidRDefault="006D243A" w:rsidP="007178EC">
            <w:pPr>
              <w:jc w:val="both"/>
              <w:rPr>
                <w:lang w:bidi="ar-SY"/>
              </w:rPr>
            </w:pPr>
          </w:p>
          <w:p w:rsidR="006D243A" w:rsidRDefault="006D243A" w:rsidP="007178EC">
            <w:pPr>
              <w:jc w:val="both"/>
              <w:rPr>
                <w:lang w:bidi="ar-SY"/>
              </w:rPr>
            </w:pPr>
          </w:p>
          <w:p w:rsidR="006D243A" w:rsidRDefault="006D243A" w:rsidP="007178EC">
            <w:pPr>
              <w:jc w:val="both"/>
              <w:rPr>
                <w:lang w:bidi="ar-SY"/>
              </w:rPr>
            </w:pPr>
          </w:p>
          <w:p w:rsidR="006D243A" w:rsidRPr="007C3689" w:rsidRDefault="006D243A" w:rsidP="007178EC">
            <w:pPr>
              <w:jc w:val="both"/>
              <w:rPr>
                <w:rtl/>
                <w:lang w:bidi="ar-SY"/>
              </w:rPr>
            </w:pPr>
          </w:p>
          <w:p w:rsidR="006D243A" w:rsidRDefault="006D243A" w:rsidP="007178EC">
            <w:pPr>
              <w:pStyle w:val="Heading3"/>
              <w:jc w:val="both"/>
            </w:pPr>
            <w:r>
              <w:t>OBJECTIVE STATMENT</w:t>
            </w:r>
          </w:p>
          <w:p w:rsidR="007C3689" w:rsidRPr="007C3689" w:rsidRDefault="007C3689" w:rsidP="007178EC">
            <w:pPr>
              <w:jc w:val="both"/>
              <w:rPr>
                <w:b/>
                <w:bCs/>
              </w:rPr>
            </w:pPr>
          </w:p>
          <w:p w:rsidR="007C3689" w:rsidRDefault="007C3689" w:rsidP="00B363B2">
            <w:pPr>
              <w:numPr>
                <w:ilvl w:val="0"/>
                <w:numId w:val="2"/>
              </w:numPr>
            </w:pPr>
            <w:r w:rsidRPr="007C3689">
              <w:t>obtain a position in agricultural department with experience of research in the field of plant breeding and farming, crop manufacture, plant propagation and genetic engineering as well as plant physiology.</w:t>
            </w:r>
          </w:p>
          <w:p w:rsidR="00CF583F" w:rsidRPr="007C3689" w:rsidRDefault="00CF583F" w:rsidP="00B363B2">
            <w:pPr>
              <w:ind w:left="360"/>
            </w:pPr>
          </w:p>
          <w:p w:rsidR="007C3689" w:rsidRDefault="007C3689" w:rsidP="00B363B2">
            <w:pPr>
              <w:numPr>
                <w:ilvl w:val="0"/>
                <w:numId w:val="2"/>
              </w:numPr>
            </w:pPr>
            <w:r w:rsidRPr="007C3689">
              <w:t>provide honest service by teamwork and facilitate environment that improves career improvement and understanding of the organization's goals while not cooperating on value and performance.</w:t>
            </w:r>
          </w:p>
          <w:p w:rsidR="00CF583F" w:rsidRDefault="00CF583F" w:rsidP="00B363B2">
            <w:pPr>
              <w:pStyle w:val="ListParagraph"/>
            </w:pPr>
          </w:p>
          <w:p w:rsidR="00CF583F" w:rsidRPr="007C3689" w:rsidRDefault="00CF583F" w:rsidP="00B363B2">
            <w:pPr>
              <w:ind w:left="360"/>
            </w:pPr>
          </w:p>
          <w:p w:rsidR="007C3689" w:rsidRDefault="007C3689" w:rsidP="00B363B2">
            <w:pPr>
              <w:numPr>
                <w:ilvl w:val="0"/>
                <w:numId w:val="2"/>
              </w:numPr>
            </w:pPr>
            <w:r w:rsidRPr="007C3689">
              <w:t>search of respectable position as a manager in a well reputed Agro based firm.</w:t>
            </w:r>
          </w:p>
          <w:p w:rsidR="00CF583F" w:rsidRPr="007C3689" w:rsidRDefault="00CF583F" w:rsidP="00B363B2">
            <w:pPr>
              <w:ind w:left="360"/>
            </w:pPr>
          </w:p>
          <w:p w:rsidR="007C3689" w:rsidRDefault="007C3689" w:rsidP="00B363B2">
            <w:pPr>
              <w:numPr>
                <w:ilvl w:val="0"/>
                <w:numId w:val="2"/>
              </w:numPr>
            </w:pPr>
            <w:r w:rsidRPr="007C3689">
              <w:t xml:space="preserve">Looking for a job opportunity in a reputed agricultural association to effort as an </w:t>
            </w:r>
            <w:hyperlink r:id="rId13" w:history="1">
              <w:r w:rsidRPr="007C3689">
                <w:rPr>
                  <w:rStyle w:val="Hyperlink"/>
                  <w:color w:val="auto"/>
                  <w:u w:val="none"/>
                </w:rPr>
                <w:t>agricultural scientist</w:t>
              </w:r>
            </w:hyperlink>
            <w:r w:rsidRPr="007C3689">
              <w:t>.</w:t>
            </w:r>
          </w:p>
          <w:p w:rsidR="00CF583F" w:rsidRDefault="00CF583F" w:rsidP="00B363B2">
            <w:pPr>
              <w:pStyle w:val="ListParagraph"/>
            </w:pPr>
          </w:p>
          <w:p w:rsidR="00CF583F" w:rsidRPr="007C3689" w:rsidRDefault="00CF583F" w:rsidP="00B363B2">
            <w:pPr>
              <w:ind w:left="360"/>
            </w:pPr>
          </w:p>
          <w:p w:rsidR="007C3689" w:rsidRDefault="007C3689" w:rsidP="00B363B2">
            <w:pPr>
              <w:numPr>
                <w:ilvl w:val="0"/>
                <w:numId w:val="2"/>
              </w:numPr>
            </w:pPr>
            <w:r w:rsidRPr="007C3689">
              <w:t xml:space="preserve">Seeking for a position in </w:t>
            </w:r>
            <w:proofErr w:type="gramStart"/>
            <w:r w:rsidRPr="007C3689">
              <w:t>a</w:t>
            </w:r>
            <w:proofErr w:type="gramEnd"/>
            <w:r w:rsidRPr="007C3689">
              <w:t xml:space="preserve"> agricultural company where I can use my skills and experience as agricultural manager in a company where I can utilize my experience as an agricultural manager.</w:t>
            </w:r>
          </w:p>
          <w:p w:rsidR="00CF583F" w:rsidRPr="007C3689" w:rsidRDefault="00CF583F" w:rsidP="00B363B2">
            <w:pPr>
              <w:ind w:left="360"/>
            </w:pPr>
          </w:p>
          <w:p w:rsidR="007C3689" w:rsidRDefault="007C3689" w:rsidP="00B363B2">
            <w:pPr>
              <w:numPr>
                <w:ilvl w:val="0"/>
                <w:numId w:val="2"/>
              </w:numPr>
            </w:pPr>
            <w:r w:rsidRPr="007C3689">
              <w:t>acquire a job opportunity as an agricultural field and to develop experience and knowledge in this profession.</w:t>
            </w:r>
          </w:p>
          <w:p w:rsidR="00CF583F" w:rsidRDefault="00CF583F" w:rsidP="00B363B2">
            <w:pPr>
              <w:pStyle w:val="ListParagraph"/>
            </w:pPr>
          </w:p>
          <w:p w:rsidR="00CF583F" w:rsidRPr="007C3689" w:rsidRDefault="00CF583F" w:rsidP="00B363B2">
            <w:pPr>
              <w:ind w:left="360"/>
            </w:pPr>
          </w:p>
          <w:p w:rsidR="007C3689" w:rsidRPr="007C3689" w:rsidRDefault="007C3689" w:rsidP="00B363B2">
            <w:pPr>
              <w:numPr>
                <w:ilvl w:val="0"/>
                <w:numId w:val="2"/>
              </w:numPr>
            </w:pPr>
            <w:r w:rsidRPr="007C3689">
              <w:t>assist the agriculture, Agricultural food, and other product which are based on agriculture ability of department to get opportunities, to reply to new and rising subjects, and to path find and lead resolutions to new as well as current issues in order to assist it adjust and stay viable.</w:t>
            </w:r>
          </w:p>
          <w:p w:rsidR="00036450" w:rsidRDefault="00036450" w:rsidP="007178EC">
            <w:pPr>
              <w:jc w:val="both"/>
            </w:pPr>
          </w:p>
          <w:p w:rsidR="00036450" w:rsidRDefault="00036450" w:rsidP="007178EC">
            <w:pPr>
              <w:jc w:val="both"/>
            </w:pPr>
          </w:p>
          <w:p w:rsidR="00CF583F" w:rsidRDefault="00CF583F" w:rsidP="007178EC">
            <w:pPr>
              <w:jc w:val="both"/>
            </w:pPr>
          </w:p>
          <w:p w:rsidR="00CF583F" w:rsidRDefault="00CF583F" w:rsidP="007178EC">
            <w:pPr>
              <w:jc w:val="both"/>
            </w:pPr>
          </w:p>
          <w:p w:rsidR="00CF583F" w:rsidRDefault="00CF583F" w:rsidP="007178EC">
            <w:pPr>
              <w:jc w:val="both"/>
            </w:pPr>
          </w:p>
          <w:p w:rsidR="00CF583F" w:rsidRDefault="00CF583F" w:rsidP="007178EC">
            <w:pPr>
              <w:jc w:val="both"/>
            </w:pPr>
          </w:p>
          <w:p w:rsidR="00CF583F" w:rsidRDefault="00CF583F" w:rsidP="007178EC">
            <w:pPr>
              <w:jc w:val="both"/>
            </w:pPr>
          </w:p>
          <w:p w:rsidR="00CF583F" w:rsidRDefault="00CF583F" w:rsidP="007178EC">
            <w:pPr>
              <w:jc w:val="both"/>
            </w:pPr>
          </w:p>
          <w:p w:rsidR="00CF583F" w:rsidRDefault="00CF583F" w:rsidP="007178EC">
            <w:pPr>
              <w:jc w:val="both"/>
            </w:pPr>
          </w:p>
          <w:p w:rsidR="00CF583F" w:rsidRDefault="00CF583F" w:rsidP="007178EC">
            <w:pPr>
              <w:jc w:val="both"/>
            </w:pPr>
          </w:p>
          <w:sdt>
            <w:sdtPr>
              <w:id w:val="-1954003311"/>
              <w:placeholder>
                <w:docPart w:val="C2FE583138F14129A924C165BFD647F5"/>
              </w:placeholder>
              <w:temporary/>
              <w:showingPlcHdr/>
            </w:sdtPr>
            <w:sdtContent>
              <w:p w:rsidR="00036450" w:rsidRPr="00CB0055" w:rsidRDefault="00CB0055" w:rsidP="007178EC">
                <w:pPr>
                  <w:pStyle w:val="Heading3"/>
                  <w:jc w:val="both"/>
                </w:pPr>
                <w:r w:rsidRPr="00CB0055">
                  <w:t>Contact</w:t>
                </w:r>
              </w:p>
            </w:sdtContent>
          </w:sdt>
          <w:sdt>
            <w:sdtPr>
              <w:id w:val="1111563247"/>
              <w:placeholder>
                <w:docPart w:val="D9D1A5DF8D554B4A9A7431943584A9F4"/>
              </w:placeholder>
              <w:temporary/>
              <w:showingPlcHdr/>
            </w:sdtPr>
            <w:sdtContent>
              <w:p w:rsidR="004D3011" w:rsidRDefault="004D3011" w:rsidP="007178EC">
                <w:pPr>
                  <w:jc w:val="both"/>
                </w:pPr>
                <w:r w:rsidRPr="004D3011">
                  <w:t>PHONE:</w:t>
                </w:r>
              </w:p>
            </w:sdtContent>
          </w:sdt>
          <w:p w:rsidR="004D3011" w:rsidRDefault="007C3689" w:rsidP="007178EC">
            <w:pPr>
              <w:jc w:val="both"/>
            </w:pPr>
            <w:r>
              <w:t>009665</w:t>
            </w:r>
            <w:r w:rsidR="005264E2">
              <w:t>31144292</w:t>
            </w:r>
          </w:p>
          <w:p w:rsidR="005264E2" w:rsidRDefault="005264E2" w:rsidP="007178EC">
            <w:pPr>
              <w:jc w:val="both"/>
            </w:pPr>
          </w:p>
          <w:p w:rsidR="006D243A" w:rsidRDefault="006D243A" w:rsidP="007178EC">
            <w:pPr>
              <w:jc w:val="both"/>
            </w:pPr>
            <w:r>
              <w:t>SKYPE:</w:t>
            </w:r>
          </w:p>
          <w:p w:rsidR="006D243A" w:rsidRDefault="006D243A" w:rsidP="007178EC">
            <w:pPr>
              <w:jc w:val="both"/>
            </w:pPr>
            <w:proofErr w:type="spellStart"/>
            <w:r>
              <w:t>hassanabunejim</w:t>
            </w:r>
            <w:proofErr w:type="spellEnd"/>
          </w:p>
          <w:p w:rsidR="004D3011" w:rsidRPr="0032495E" w:rsidRDefault="004D3011" w:rsidP="0032495E">
            <w:pPr>
              <w:jc w:val="both"/>
            </w:pPr>
          </w:p>
          <w:p w:rsidR="00A85218" w:rsidRPr="00CF583F" w:rsidRDefault="00A85218" w:rsidP="007178EC">
            <w:pPr>
              <w:jc w:val="both"/>
              <w:rPr>
                <w:u w:val="single"/>
              </w:rPr>
            </w:pPr>
          </w:p>
          <w:p w:rsidR="004D3011" w:rsidRDefault="004D3011" w:rsidP="007178EC">
            <w:pPr>
              <w:jc w:val="both"/>
            </w:pPr>
          </w:p>
          <w:sdt>
            <w:sdtPr>
              <w:id w:val="-240260293"/>
              <w:placeholder>
                <w:docPart w:val="A1CA9D1D1AEA44FF8CD82566D7FED52E"/>
              </w:placeholder>
              <w:temporary/>
              <w:showingPlcHdr/>
            </w:sdtPr>
            <w:sdtContent>
              <w:p w:rsidR="004D3011" w:rsidRDefault="004D3011" w:rsidP="007178EC">
                <w:pPr>
                  <w:jc w:val="both"/>
                </w:pPr>
                <w:r w:rsidRPr="004D3011">
                  <w:t>EMAIL:</w:t>
                </w:r>
              </w:p>
            </w:sdtContent>
          </w:sdt>
          <w:p w:rsidR="006D243A" w:rsidRDefault="006D243A" w:rsidP="0032495E">
            <w:pPr>
              <w:jc w:val="both"/>
              <w:rPr>
                <w:rStyle w:val="Hyperlink"/>
              </w:rPr>
            </w:pPr>
            <w:proofErr w:type="spellStart"/>
            <w:r w:rsidRPr="0032495E">
              <w:t>hassanabunejim@gmail</w:t>
            </w:r>
            <w:proofErr w:type="spellEnd"/>
            <w:r w:rsidRPr="0032495E">
              <w:t>.</w:t>
            </w:r>
          </w:p>
          <w:p w:rsidR="00CF583F" w:rsidRDefault="00CF583F" w:rsidP="007178EC">
            <w:pPr>
              <w:jc w:val="both"/>
              <w:rPr>
                <w:rStyle w:val="Hyperlink"/>
              </w:rPr>
            </w:pPr>
          </w:p>
          <w:p w:rsidR="006D243A" w:rsidRPr="007C3689" w:rsidRDefault="006D243A" w:rsidP="007178EC">
            <w:pPr>
              <w:jc w:val="both"/>
              <w:rPr>
                <w:rStyle w:val="Hyperlink"/>
              </w:rPr>
            </w:pPr>
          </w:p>
          <w:sdt>
            <w:sdtPr>
              <w:rPr>
                <w:color w:val="B85A22" w:themeColor="accent2" w:themeShade="BF"/>
                <w:u w:val="single"/>
              </w:rPr>
              <w:id w:val="-1444214663"/>
              <w:placeholder>
                <w:docPart w:val="9477B61388D34420988364A9569F3C43"/>
              </w:placeholder>
              <w:temporary/>
              <w:showingPlcHdr/>
            </w:sdtPr>
            <w:sdtEndPr>
              <w:rPr>
                <w:color w:val="548AB7" w:themeColor="accent1" w:themeShade="BF"/>
                <w:u w:val="none"/>
              </w:rPr>
            </w:sdtEndPr>
            <w:sdtContent>
              <w:p w:rsidR="004D3011" w:rsidRPr="00CB0055" w:rsidRDefault="00CB0055" w:rsidP="007178EC">
                <w:pPr>
                  <w:pStyle w:val="Heading3"/>
                  <w:jc w:val="both"/>
                </w:pPr>
                <w:r w:rsidRPr="00CB0055">
                  <w:t>Hobbies</w:t>
                </w:r>
              </w:p>
            </w:sdtContent>
          </w:sdt>
          <w:p w:rsidR="00346761" w:rsidRDefault="00346761" w:rsidP="007178EC">
            <w:pPr>
              <w:jc w:val="both"/>
            </w:pPr>
            <w:r>
              <w:t>Experiments</w:t>
            </w:r>
          </w:p>
          <w:p w:rsidR="004D3011" w:rsidRDefault="00C240CC" w:rsidP="007178EC">
            <w:pPr>
              <w:jc w:val="both"/>
            </w:pPr>
            <w:r>
              <w:t>Sports</w:t>
            </w:r>
          </w:p>
          <w:p w:rsidR="004D3011" w:rsidRDefault="00C240CC" w:rsidP="007178EC">
            <w:pPr>
              <w:jc w:val="both"/>
            </w:pPr>
            <w:r>
              <w:t>Reading</w:t>
            </w:r>
          </w:p>
          <w:p w:rsidR="004D3011" w:rsidRDefault="00C240CC" w:rsidP="007178EC">
            <w:pPr>
              <w:jc w:val="both"/>
              <w:rPr>
                <w:lang w:val="en-GB"/>
              </w:rPr>
            </w:pPr>
            <w:r>
              <w:t>Poem</w:t>
            </w:r>
          </w:p>
          <w:p w:rsidR="00C736E9" w:rsidRDefault="00C736E9" w:rsidP="007178EC">
            <w:pPr>
              <w:jc w:val="both"/>
              <w:rPr>
                <w:lang w:val="en-GB"/>
              </w:rPr>
            </w:pPr>
          </w:p>
          <w:p w:rsidR="00C736E9" w:rsidRDefault="00C736E9" w:rsidP="007178EC">
            <w:pPr>
              <w:jc w:val="both"/>
              <w:rPr>
                <w:lang w:val="en-GB"/>
              </w:rPr>
            </w:pPr>
          </w:p>
          <w:p w:rsidR="00C736E9" w:rsidRDefault="00C736E9" w:rsidP="007178EC">
            <w:pPr>
              <w:jc w:val="both"/>
              <w:rPr>
                <w:lang w:val="en-GB"/>
              </w:rPr>
            </w:pPr>
          </w:p>
          <w:p w:rsidR="00C736E9" w:rsidRDefault="00C736E9" w:rsidP="007178EC">
            <w:pPr>
              <w:keepNext/>
              <w:keepLines/>
              <w:spacing w:before="240" w:after="120"/>
              <w:jc w:val="both"/>
              <w:outlineLvl w:val="2"/>
              <w:rPr>
                <w:rFonts w:asciiTheme="majorHAnsi" w:eastAsiaTheme="majorEastAsia" w:hAnsiTheme="majorHAnsi" w:cstheme="majorBidi"/>
                <w:b/>
                <w:caps/>
                <w:color w:val="548AB7" w:themeColor="accent1" w:themeShade="BF"/>
                <w:sz w:val="22"/>
                <w:szCs w:val="24"/>
              </w:rPr>
            </w:pPr>
            <w:r>
              <w:rPr>
                <w:rFonts w:asciiTheme="majorHAnsi" w:eastAsiaTheme="majorEastAsia" w:hAnsiTheme="majorHAnsi" w:cstheme="majorBidi"/>
                <w:b/>
                <w:caps/>
                <w:color w:val="548AB7" w:themeColor="accent1" w:themeShade="BF"/>
                <w:sz w:val="22"/>
                <w:szCs w:val="24"/>
              </w:rPr>
              <w:t>articles</w:t>
            </w:r>
          </w:p>
          <w:p w:rsidR="00C75C6F" w:rsidRDefault="00C75C6F" w:rsidP="00B363B2">
            <w:pPr>
              <w:pStyle w:val="ListParagraph"/>
              <w:numPr>
                <w:ilvl w:val="0"/>
                <w:numId w:val="3"/>
              </w:numPr>
            </w:pPr>
            <w:r w:rsidRPr="00C75C6F">
              <w:t>Hydroponics Latest Gravity Watering System for Plants</w:t>
            </w:r>
          </w:p>
          <w:p w:rsidR="00C736E9" w:rsidRDefault="00C75C6F" w:rsidP="00B363B2">
            <w:pPr>
              <w:pStyle w:val="ListParagraph"/>
              <w:numPr>
                <w:ilvl w:val="0"/>
                <w:numId w:val="3"/>
              </w:numPr>
            </w:pPr>
            <w:r w:rsidRPr="00C75C6F">
              <w:t>Successful Cultivation of Salicornia brachiata – Sea Beans by Utilizing RO Reject Water from Hydroponics Farms</w:t>
            </w:r>
          </w:p>
          <w:p w:rsidR="00C75C6F" w:rsidRDefault="00C75C6F" w:rsidP="00B363B2">
            <w:pPr>
              <w:pStyle w:val="ListParagraph"/>
              <w:numPr>
                <w:ilvl w:val="0"/>
                <w:numId w:val="3"/>
              </w:numPr>
            </w:pPr>
            <w:r w:rsidRPr="00C75C6F">
              <w:t>Riyadh Farmer Service Center</w:t>
            </w:r>
          </w:p>
          <w:p w:rsidR="00C75C6F" w:rsidRDefault="00C75C6F" w:rsidP="00B363B2">
            <w:pPr>
              <w:pStyle w:val="ListParagraph"/>
              <w:numPr>
                <w:ilvl w:val="0"/>
                <w:numId w:val="3"/>
              </w:numPr>
            </w:pPr>
            <w:r w:rsidRPr="00C75C6F">
              <w:t>Hydroponics for Beginners - First Step Guide</w:t>
            </w:r>
          </w:p>
          <w:p w:rsidR="00C75C6F" w:rsidRDefault="00C75C6F" w:rsidP="00B363B2">
            <w:pPr>
              <w:pStyle w:val="ListParagraph"/>
              <w:numPr>
                <w:ilvl w:val="0"/>
                <w:numId w:val="3"/>
              </w:numPr>
            </w:pPr>
            <w:r w:rsidRPr="00C75C6F">
              <w:t>20 Advantages &amp;</w:t>
            </w:r>
            <w:r>
              <w:t xml:space="preserve"> </w:t>
            </w:r>
            <w:r w:rsidRPr="00C75C6F">
              <w:t>Disadvantages of Hydroponics</w:t>
            </w:r>
          </w:p>
          <w:p w:rsidR="00C736E9" w:rsidRDefault="00C736E9" w:rsidP="00B363B2"/>
          <w:p w:rsidR="00C736E9" w:rsidRPr="00C736E9" w:rsidRDefault="00C736E9" w:rsidP="007178EC">
            <w:pPr>
              <w:keepNext/>
              <w:keepLines/>
              <w:spacing w:before="240" w:after="120"/>
              <w:jc w:val="both"/>
              <w:outlineLvl w:val="2"/>
            </w:pPr>
          </w:p>
          <w:p w:rsidR="00C75C6F" w:rsidRDefault="00C75C6F" w:rsidP="007178EC">
            <w:pPr>
              <w:pStyle w:val="Heading3"/>
              <w:jc w:val="both"/>
            </w:pPr>
            <w:r>
              <w:t>Courses</w:t>
            </w:r>
          </w:p>
          <w:p w:rsidR="00C75C6F" w:rsidRDefault="00C75C6F" w:rsidP="00B363B2">
            <w:pPr>
              <w:pStyle w:val="ListParagraph"/>
              <w:numPr>
                <w:ilvl w:val="0"/>
                <w:numId w:val="4"/>
              </w:numPr>
            </w:pPr>
            <w:r>
              <w:t>Hydroponics and soil less Cultivation</w:t>
            </w:r>
          </w:p>
          <w:p w:rsidR="00CF583F" w:rsidRDefault="00CF583F" w:rsidP="00B363B2">
            <w:pPr>
              <w:pStyle w:val="ListParagraph"/>
            </w:pPr>
          </w:p>
          <w:p w:rsidR="00C75C6F" w:rsidRDefault="00C75C6F" w:rsidP="00B363B2">
            <w:pPr>
              <w:pStyle w:val="ListParagraph"/>
              <w:numPr>
                <w:ilvl w:val="0"/>
                <w:numId w:val="4"/>
              </w:numPr>
            </w:pPr>
            <w:r>
              <w:t>Grafting Vegetables Technology</w:t>
            </w:r>
          </w:p>
          <w:p w:rsidR="00CF583F" w:rsidRDefault="00CF583F" w:rsidP="00B363B2"/>
          <w:p w:rsidR="00C75C6F" w:rsidRDefault="00C75C6F" w:rsidP="00B363B2">
            <w:pPr>
              <w:pStyle w:val="ListParagraph"/>
              <w:numPr>
                <w:ilvl w:val="0"/>
                <w:numId w:val="4"/>
              </w:numPr>
            </w:pPr>
            <w:r>
              <w:t>Agricultural Management &amp; Irrigation systems</w:t>
            </w:r>
          </w:p>
          <w:p w:rsidR="00CF583F" w:rsidRDefault="00CF583F" w:rsidP="00B363B2">
            <w:pPr>
              <w:pStyle w:val="ListParagraph"/>
            </w:pPr>
          </w:p>
          <w:p w:rsidR="00CF583F" w:rsidRDefault="00CF583F" w:rsidP="00B363B2">
            <w:pPr>
              <w:pStyle w:val="ListParagraph"/>
            </w:pPr>
          </w:p>
          <w:p w:rsidR="00C75C6F" w:rsidRDefault="00C75C6F" w:rsidP="00B363B2">
            <w:pPr>
              <w:pStyle w:val="ListParagraph"/>
              <w:numPr>
                <w:ilvl w:val="0"/>
                <w:numId w:val="4"/>
              </w:numPr>
            </w:pPr>
            <w:r>
              <w:t>Polycarbonate Greenhouses Cultivation</w:t>
            </w:r>
          </w:p>
          <w:p w:rsidR="00CF583F" w:rsidRDefault="00CF583F" w:rsidP="00B363B2">
            <w:pPr>
              <w:pStyle w:val="ListParagraph"/>
            </w:pPr>
          </w:p>
          <w:p w:rsidR="00C75C6F" w:rsidRDefault="00C75C6F" w:rsidP="00B363B2">
            <w:pPr>
              <w:pStyle w:val="ListParagraph"/>
              <w:numPr>
                <w:ilvl w:val="0"/>
                <w:numId w:val="4"/>
              </w:numPr>
            </w:pPr>
            <w:r>
              <w:t>Fiberglass Greenhouse Cultivation</w:t>
            </w:r>
          </w:p>
          <w:p w:rsidR="00CF583F" w:rsidRDefault="00CF583F" w:rsidP="00B363B2">
            <w:pPr>
              <w:pStyle w:val="ListParagraph"/>
            </w:pPr>
          </w:p>
          <w:p w:rsidR="00CF583F" w:rsidRDefault="00CF583F" w:rsidP="00B363B2">
            <w:pPr>
              <w:pStyle w:val="ListParagraph"/>
            </w:pPr>
          </w:p>
          <w:p w:rsidR="00C75C6F" w:rsidRDefault="00C75C6F" w:rsidP="00B363B2">
            <w:pPr>
              <w:pStyle w:val="ListParagraph"/>
              <w:numPr>
                <w:ilvl w:val="0"/>
                <w:numId w:val="4"/>
              </w:numPr>
            </w:pPr>
            <w:r>
              <w:t>Pesticides controlling</w:t>
            </w:r>
          </w:p>
          <w:p w:rsidR="00CF583F" w:rsidRDefault="00CF583F" w:rsidP="00B363B2">
            <w:pPr>
              <w:pStyle w:val="ListParagraph"/>
            </w:pPr>
          </w:p>
          <w:p w:rsidR="00C75C6F" w:rsidRDefault="00C75C6F" w:rsidP="00B363B2">
            <w:pPr>
              <w:pStyle w:val="ListParagraph"/>
              <w:numPr>
                <w:ilvl w:val="0"/>
                <w:numId w:val="4"/>
              </w:numPr>
            </w:pPr>
            <w:r>
              <w:t>PH &amp; EC testing</w:t>
            </w:r>
          </w:p>
          <w:p w:rsidR="00CF583F" w:rsidRDefault="00CF583F" w:rsidP="00B363B2">
            <w:pPr>
              <w:pStyle w:val="ListParagraph"/>
            </w:pPr>
          </w:p>
          <w:p w:rsidR="00CF583F" w:rsidRDefault="00CF583F" w:rsidP="00B363B2">
            <w:pPr>
              <w:pStyle w:val="ListParagraph"/>
            </w:pPr>
          </w:p>
          <w:p w:rsidR="00C75C6F" w:rsidRDefault="00C75C6F" w:rsidP="00B363B2">
            <w:pPr>
              <w:pStyle w:val="ListParagraph"/>
              <w:numPr>
                <w:ilvl w:val="0"/>
                <w:numId w:val="4"/>
              </w:numPr>
            </w:pPr>
            <w:r>
              <w:t>Chlorine Water testing</w:t>
            </w:r>
          </w:p>
          <w:p w:rsidR="00CF583F" w:rsidRDefault="00CF583F" w:rsidP="00B363B2">
            <w:pPr>
              <w:pStyle w:val="ListParagraph"/>
            </w:pPr>
          </w:p>
          <w:p w:rsidR="00C75C6F" w:rsidRDefault="00C75C6F" w:rsidP="00B363B2">
            <w:pPr>
              <w:pStyle w:val="ListParagraph"/>
              <w:numPr>
                <w:ilvl w:val="0"/>
                <w:numId w:val="4"/>
              </w:numPr>
            </w:pPr>
            <w:r>
              <w:t>Fertilizing</w:t>
            </w:r>
          </w:p>
          <w:p w:rsidR="00CF583F" w:rsidRDefault="00CF583F" w:rsidP="00B363B2">
            <w:pPr>
              <w:pStyle w:val="ListParagraph"/>
            </w:pPr>
          </w:p>
          <w:p w:rsidR="00CF583F" w:rsidRDefault="00CF583F" w:rsidP="00B363B2">
            <w:pPr>
              <w:pStyle w:val="ListParagraph"/>
            </w:pPr>
          </w:p>
          <w:p w:rsidR="00CF583F" w:rsidRDefault="00C75C6F" w:rsidP="00B363B2">
            <w:pPr>
              <w:pStyle w:val="ListParagraph"/>
              <w:numPr>
                <w:ilvl w:val="0"/>
                <w:numId w:val="4"/>
              </w:numPr>
            </w:pPr>
            <w:r>
              <w:t>Non chemicals insects</w:t>
            </w:r>
          </w:p>
          <w:p w:rsidR="00C75C6F" w:rsidRDefault="00C75C6F" w:rsidP="00B363B2">
            <w:pPr>
              <w:pStyle w:val="ListParagraph"/>
            </w:pPr>
            <w:r>
              <w:t>controlling IPM</w:t>
            </w:r>
          </w:p>
          <w:p w:rsidR="00CF583F" w:rsidRDefault="00CF583F" w:rsidP="00B363B2">
            <w:pPr>
              <w:pStyle w:val="ListParagraph"/>
            </w:pPr>
          </w:p>
          <w:p w:rsidR="00C75C6F" w:rsidRDefault="00C75C6F" w:rsidP="00B363B2">
            <w:pPr>
              <w:pStyle w:val="ListParagraph"/>
              <w:numPr>
                <w:ilvl w:val="0"/>
                <w:numId w:val="4"/>
              </w:numPr>
            </w:pPr>
            <w:r>
              <w:t>H.R Agriculture Management</w:t>
            </w:r>
          </w:p>
          <w:p w:rsidR="00CF583F" w:rsidRDefault="00CF583F" w:rsidP="00B363B2">
            <w:pPr>
              <w:pStyle w:val="ListParagraph"/>
            </w:pPr>
          </w:p>
          <w:p w:rsidR="00C75C6F" w:rsidRDefault="00C75C6F" w:rsidP="00B363B2">
            <w:pPr>
              <w:pStyle w:val="ListParagraph"/>
              <w:numPr>
                <w:ilvl w:val="0"/>
                <w:numId w:val="4"/>
              </w:numPr>
            </w:pPr>
            <w:r>
              <w:t>The Art of Marketing</w:t>
            </w:r>
          </w:p>
          <w:p w:rsidR="00CF583F" w:rsidRDefault="00CF583F" w:rsidP="00B363B2">
            <w:pPr>
              <w:pStyle w:val="ListParagraph"/>
            </w:pPr>
          </w:p>
          <w:p w:rsidR="00CF583F" w:rsidRDefault="00CF583F" w:rsidP="00B363B2">
            <w:pPr>
              <w:pStyle w:val="ListParagraph"/>
            </w:pPr>
          </w:p>
          <w:p w:rsidR="00C75C6F" w:rsidRDefault="00C75C6F" w:rsidP="00B363B2">
            <w:pPr>
              <w:pStyle w:val="ListParagraph"/>
              <w:numPr>
                <w:ilvl w:val="0"/>
                <w:numId w:val="4"/>
              </w:numPr>
            </w:pPr>
            <w:r>
              <w:t>Pest Control</w:t>
            </w:r>
          </w:p>
          <w:p w:rsidR="00CF583F" w:rsidRDefault="00CF583F" w:rsidP="00B363B2">
            <w:pPr>
              <w:pStyle w:val="ListParagraph"/>
            </w:pPr>
          </w:p>
          <w:p w:rsidR="00C75C6F" w:rsidRDefault="00C75C6F" w:rsidP="00B363B2">
            <w:pPr>
              <w:pStyle w:val="ListParagraph"/>
              <w:numPr>
                <w:ilvl w:val="0"/>
                <w:numId w:val="4"/>
              </w:numPr>
            </w:pPr>
            <w:r>
              <w:t>Dry Foam Cleaning</w:t>
            </w:r>
          </w:p>
          <w:p w:rsidR="00CF583F" w:rsidRDefault="00CF583F" w:rsidP="00B363B2">
            <w:pPr>
              <w:pStyle w:val="ListParagraph"/>
            </w:pPr>
          </w:p>
          <w:p w:rsidR="00CF583F" w:rsidRDefault="00CF583F" w:rsidP="00B363B2">
            <w:pPr>
              <w:pStyle w:val="ListParagraph"/>
            </w:pPr>
          </w:p>
          <w:p w:rsidR="00C75C6F" w:rsidRDefault="00C75C6F" w:rsidP="00B363B2">
            <w:pPr>
              <w:pStyle w:val="ListParagraph"/>
              <w:numPr>
                <w:ilvl w:val="0"/>
                <w:numId w:val="4"/>
              </w:numPr>
            </w:pPr>
            <w:r>
              <w:t>Communication skills</w:t>
            </w:r>
          </w:p>
          <w:p w:rsidR="00CF583F" w:rsidRDefault="00CF583F" w:rsidP="00B363B2">
            <w:pPr>
              <w:pStyle w:val="ListParagraph"/>
            </w:pPr>
          </w:p>
          <w:p w:rsidR="00C75C6F" w:rsidRPr="00C75C6F" w:rsidRDefault="00C75C6F" w:rsidP="00B363B2">
            <w:pPr>
              <w:pStyle w:val="ListParagraph"/>
              <w:numPr>
                <w:ilvl w:val="0"/>
                <w:numId w:val="4"/>
              </w:numPr>
            </w:pPr>
            <w:r>
              <w:t>Windows</w:t>
            </w:r>
          </w:p>
          <w:p w:rsidR="00C75C6F" w:rsidRPr="00C75C6F" w:rsidRDefault="00C75C6F" w:rsidP="00B363B2">
            <w:pPr>
              <w:pStyle w:val="Heading3"/>
              <w:numPr>
                <w:ilvl w:val="0"/>
                <w:numId w:val="4"/>
              </w:numPr>
              <w:rPr>
                <w:rFonts w:asciiTheme="minorHAnsi" w:eastAsiaTheme="minorEastAsia" w:hAnsiTheme="minorHAnsi" w:cstheme="minorBidi"/>
                <w:b w:val="0"/>
                <w:caps w:val="0"/>
                <w:color w:val="auto"/>
                <w:sz w:val="18"/>
                <w:szCs w:val="22"/>
              </w:rPr>
            </w:pPr>
            <w:r w:rsidRPr="00C75C6F">
              <w:rPr>
                <w:rFonts w:asciiTheme="minorHAnsi" w:eastAsiaTheme="minorEastAsia" w:hAnsiTheme="minorHAnsi" w:cstheme="minorBidi"/>
                <w:b w:val="0"/>
                <w:caps w:val="0"/>
                <w:color w:val="auto"/>
                <w:sz w:val="18"/>
                <w:szCs w:val="22"/>
              </w:rPr>
              <w:t>Microsoft office</w:t>
            </w:r>
          </w:p>
          <w:p w:rsidR="00C75C6F" w:rsidRPr="00C75C6F" w:rsidRDefault="00C75C6F" w:rsidP="00B363B2">
            <w:pPr>
              <w:pStyle w:val="Heading3"/>
              <w:numPr>
                <w:ilvl w:val="0"/>
                <w:numId w:val="4"/>
              </w:numPr>
              <w:rPr>
                <w:rFonts w:asciiTheme="minorHAnsi" w:eastAsiaTheme="minorEastAsia" w:hAnsiTheme="minorHAnsi" w:cstheme="minorBidi"/>
                <w:b w:val="0"/>
                <w:caps w:val="0"/>
                <w:color w:val="auto"/>
                <w:sz w:val="18"/>
                <w:szCs w:val="22"/>
              </w:rPr>
            </w:pPr>
            <w:r w:rsidRPr="00C75C6F">
              <w:rPr>
                <w:rFonts w:asciiTheme="minorHAnsi" w:eastAsiaTheme="minorEastAsia" w:hAnsiTheme="minorHAnsi" w:cstheme="minorBidi"/>
                <w:b w:val="0"/>
                <w:caps w:val="0"/>
                <w:color w:val="auto"/>
                <w:sz w:val="18"/>
                <w:szCs w:val="22"/>
              </w:rPr>
              <w:t>Internet</w:t>
            </w:r>
          </w:p>
          <w:p w:rsidR="00C75C6F" w:rsidRPr="00C75C6F" w:rsidRDefault="00C75C6F" w:rsidP="00B363B2">
            <w:pPr>
              <w:pStyle w:val="Heading3"/>
              <w:numPr>
                <w:ilvl w:val="0"/>
                <w:numId w:val="4"/>
              </w:numPr>
              <w:rPr>
                <w:rFonts w:asciiTheme="minorHAnsi" w:eastAsiaTheme="minorEastAsia" w:hAnsiTheme="minorHAnsi" w:cstheme="minorBidi"/>
                <w:b w:val="0"/>
                <w:caps w:val="0"/>
                <w:color w:val="auto"/>
                <w:sz w:val="18"/>
                <w:szCs w:val="22"/>
              </w:rPr>
            </w:pPr>
            <w:r w:rsidRPr="00C75C6F">
              <w:rPr>
                <w:rFonts w:asciiTheme="minorHAnsi" w:eastAsiaTheme="minorEastAsia" w:hAnsiTheme="minorHAnsi" w:cstheme="minorBidi"/>
                <w:b w:val="0"/>
                <w:caps w:val="0"/>
                <w:color w:val="auto"/>
                <w:sz w:val="18"/>
                <w:szCs w:val="22"/>
              </w:rPr>
              <w:t>Gravity Watering system</w:t>
            </w:r>
          </w:p>
          <w:p w:rsidR="00C75C6F" w:rsidRPr="00C75C6F" w:rsidRDefault="00C75C6F" w:rsidP="00B363B2">
            <w:pPr>
              <w:pStyle w:val="Heading3"/>
              <w:numPr>
                <w:ilvl w:val="0"/>
                <w:numId w:val="4"/>
              </w:numPr>
              <w:rPr>
                <w:rFonts w:asciiTheme="minorHAnsi" w:eastAsiaTheme="minorEastAsia" w:hAnsiTheme="minorHAnsi" w:cstheme="minorBidi"/>
                <w:b w:val="0"/>
                <w:caps w:val="0"/>
                <w:color w:val="auto"/>
                <w:sz w:val="18"/>
                <w:szCs w:val="22"/>
              </w:rPr>
            </w:pPr>
            <w:r w:rsidRPr="00C75C6F">
              <w:rPr>
                <w:rFonts w:asciiTheme="minorHAnsi" w:eastAsiaTheme="minorEastAsia" w:hAnsiTheme="minorHAnsi" w:cstheme="minorBidi"/>
                <w:b w:val="0"/>
                <w:caps w:val="0"/>
                <w:color w:val="auto"/>
                <w:sz w:val="18"/>
                <w:szCs w:val="22"/>
              </w:rPr>
              <w:t>Negotiation &amp; marketing services skills</w:t>
            </w:r>
          </w:p>
          <w:p w:rsidR="00C75C6F" w:rsidRPr="00C75C6F" w:rsidRDefault="00C75C6F" w:rsidP="00B363B2">
            <w:pPr>
              <w:pStyle w:val="Heading3"/>
              <w:numPr>
                <w:ilvl w:val="0"/>
                <w:numId w:val="4"/>
              </w:numPr>
              <w:rPr>
                <w:rFonts w:asciiTheme="minorHAnsi" w:eastAsiaTheme="minorEastAsia" w:hAnsiTheme="minorHAnsi" w:cstheme="minorBidi"/>
                <w:b w:val="0"/>
                <w:caps w:val="0"/>
                <w:color w:val="auto"/>
                <w:sz w:val="18"/>
                <w:szCs w:val="22"/>
              </w:rPr>
            </w:pPr>
            <w:r w:rsidRPr="00C75C6F">
              <w:rPr>
                <w:rFonts w:asciiTheme="minorHAnsi" w:eastAsiaTheme="minorEastAsia" w:hAnsiTheme="minorHAnsi" w:cstheme="minorBidi"/>
                <w:b w:val="0"/>
                <w:caps w:val="0"/>
                <w:color w:val="auto"/>
                <w:sz w:val="18"/>
                <w:szCs w:val="22"/>
              </w:rPr>
              <w:t>P</w:t>
            </w:r>
            <w:r w:rsidR="00CF583F">
              <w:rPr>
                <w:rFonts w:asciiTheme="minorHAnsi" w:eastAsiaTheme="minorEastAsia" w:hAnsiTheme="minorHAnsi" w:cstheme="minorBidi"/>
                <w:b w:val="0"/>
                <w:caps w:val="0"/>
                <w:color w:val="auto"/>
                <w:sz w:val="18"/>
                <w:szCs w:val="22"/>
              </w:rPr>
              <w:t>ala</w:t>
            </w:r>
            <w:r w:rsidRPr="00C75C6F">
              <w:rPr>
                <w:rFonts w:asciiTheme="minorHAnsi" w:eastAsiaTheme="minorEastAsia" w:hAnsiTheme="minorHAnsi" w:cstheme="minorBidi"/>
                <w:b w:val="0"/>
                <w:caps w:val="0"/>
                <w:color w:val="auto"/>
                <w:sz w:val="18"/>
                <w:szCs w:val="22"/>
              </w:rPr>
              <w:t>ces &amp; Villas Landscape Maintenance Specialist</w:t>
            </w:r>
          </w:p>
          <w:p w:rsidR="00C736E9" w:rsidRPr="00CF583F" w:rsidRDefault="00C736E9" w:rsidP="00B363B2">
            <w:pPr>
              <w:pStyle w:val="Heading3"/>
              <w:ind w:left="360"/>
              <w:rPr>
                <w:rFonts w:asciiTheme="minorHAnsi" w:eastAsiaTheme="minorEastAsia" w:hAnsiTheme="minorHAnsi" w:cstheme="minorBidi"/>
                <w:b w:val="0"/>
                <w:caps w:val="0"/>
                <w:color w:val="auto"/>
                <w:sz w:val="18"/>
                <w:szCs w:val="22"/>
                <w:lang w:val="en-GB"/>
              </w:rPr>
            </w:pPr>
          </w:p>
          <w:p w:rsidR="00CF583F" w:rsidRDefault="00CF583F" w:rsidP="007178EC">
            <w:pPr>
              <w:pStyle w:val="Heading3"/>
              <w:jc w:val="both"/>
            </w:pPr>
            <w:r>
              <w:t>languages</w:t>
            </w:r>
          </w:p>
          <w:p w:rsidR="00CF583F" w:rsidRPr="00CF583F" w:rsidRDefault="00CF583F" w:rsidP="007178EC">
            <w:pPr>
              <w:jc w:val="both"/>
              <w:rPr>
                <w:lang w:val="en-GB"/>
              </w:rPr>
            </w:pPr>
            <w:r w:rsidRPr="00CF583F">
              <w:rPr>
                <w:lang w:val="en-GB"/>
              </w:rPr>
              <w:t>Arabic:</w:t>
            </w:r>
            <w:r w:rsidRPr="00CF583F">
              <w:rPr>
                <w:lang w:val="en-GB"/>
              </w:rPr>
              <w:tab/>
              <w:t>mother tongue</w:t>
            </w:r>
          </w:p>
          <w:p w:rsidR="00C736E9" w:rsidRDefault="00CF583F" w:rsidP="007178EC">
            <w:pPr>
              <w:jc w:val="both"/>
              <w:rPr>
                <w:lang w:val="en-GB"/>
              </w:rPr>
            </w:pPr>
            <w:r w:rsidRPr="00CF583F">
              <w:rPr>
                <w:lang w:val="en-GB"/>
              </w:rPr>
              <w:t>English:</w:t>
            </w:r>
            <w:r w:rsidRPr="00CF583F">
              <w:rPr>
                <w:lang w:val="en-GB"/>
              </w:rPr>
              <w:tab/>
              <w:t xml:space="preserve">excellent, spoken </w:t>
            </w:r>
            <w:r>
              <w:rPr>
                <w:lang w:val="en-GB"/>
              </w:rPr>
              <w:t>&amp;</w:t>
            </w:r>
            <w:r w:rsidRPr="00CF583F">
              <w:rPr>
                <w:lang w:val="en-GB"/>
              </w:rPr>
              <w:t xml:space="preserve"> written</w:t>
            </w:r>
          </w:p>
          <w:p w:rsidR="00CF583F" w:rsidRDefault="00CF583F" w:rsidP="007178EC">
            <w:pPr>
              <w:jc w:val="both"/>
              <w:rPr>
                <w:lang w:val="en-GB"/>
              </w:rPr>
            </w:pPr>
          </w:p>
          <w:p w:rsidR="00B363B2" w:rsidRDefault="00B363B2" w:rsidP="007178EC">
            <w:pPr>
              <w:pStyle w:val="Heading3"/>
              <w:jc w:val="both"/>
            </w:pPr>
          </w:p>
          <w:p w:rsidR="00CF583F" w:rsidRDefault="00CF583F" w:rsidP="007178EC">
            <w:pPr>
              <w:pStyle w:val="Heading3"/>
              <w:jc w:val="both"/>
            </w:pPr>
            <w:r>
              <w:t>references</w:t>
            </w:r>
          </w:p>
          <w:p w:rsidR="00CF583F" w:rsidRDefault="00CF583F" w:rsidP="007178EC">
            <w:pPr>
              <w:jc w:val="both"/>
            </w:pPr>
            <w:r>
              <w:t>Advisor Sre</w:t>
            </w:r>
            <w:r w:rsidR="00964BC9">
              <w:t>e</w:t>
            </w:r>
            <w:r>
              <w:t>ram Chellappa</w:t>
            </w:r>
          </w:p>
          <w:p w:rsidR="00CF583F" w:rsidRDefault="00CF583F" w:rsidP="007178EC">
            <w:pPr>
              <w:jc w:val="both"/>
            </w:pPr>
            <w:r>
              <w:t>Job Title: International Agricultural Investment Advisor</w:t>
            </w:r>
          </w:p>
          <w:p w:rsidR="00CF583F" w:rsidRDefault="00CF583F" w:rsidP="007178EC">
            <w:pPr>
              <w:jc w:val="both"/>
            </w:pPr>
            <w:r>
              <w:t>Company Name: S</w:t>
            </w:r>
            <w:r w:rsidR="00086439">
              <w:t>idra</w:t>
            </w:r>
            <w:r>
              <w:t xml:space="preserve"> Investment Advisory Services</w:t>
            </w:r>
          </w:p>
          <w:p w:rsidR="00CF583F" w:rsidRDefault="00CF583F" w:rsidP="007178EC">
            <w:pPr>
              <w:jc w:val="both"/>
            </w:pPr>
            <w:r>
              <w:t>Phone number: +91.9791943121</w:t>
            </w:r>
          </w:p>
          <w:p w:rsidR="00CF583F" w:rsidRDefault="00CF583F" w:rsidP="007178EC">
            <w:pPr>
              <w:jc w:val="both"/>
            </w:pPr>
            <w:r>
              <w:lastRenderedPageBreak/>
              <w:t xml:space="preserve">E-mail: </w:t>
            </w:r>
            <w:hyperlink r:id="rId14" w:history="1">
              <w:r w:rsidR="00086439" w:rsidRPr="00435863">
                <w:rPr>
                  <w:rStyle w:val="Hyperlink"/>
                </w:rPr>
                <w:t>sreeram_c@yahoo.co.in</w:t>
              </w:r>
            </w:hyperlink>
          </w:p>
          <w:p w:rsidR="00086439" w:rsidRDefault="00086439" w:rsidP="007178EC">
            <w:pPr>
              <w:jc w:val="both"/>
            </w:pPr>
          </w:p>
          <w:p w:rsidR="00CF583F" w:rsidRDefault="00CF583F" w:rsidP="007178EC">
            <w:pPr>
              <w:jc w:val="both"/>
            </w:pPr>
          </w:p>
          <w:p w:rsidR="00CF583F" w:rsidRDefault="00CF583F" w:rsidP="007178EC">
            <w:pPr>
              <w:jc w:val="both"/>
            </w:pPr>
            <w:r>
              <w:t>Advisor Majid Khamis</w:t>
            </w:r>
          </w:p>
          <w:p w:rsidR="00CF583F" w:rsidRDefault="00CF583F" w:rsidP="007178EC">
            <w:pPr>
              <w:jc w:val="both"/>
            </w:pPr>
            <w:r>
              <w:t>Job Title: Government Agricultural Investment Advisor</w:t>
            </w:r>
          </w:p>
          <w:p w:rsidR="00CF583F" w:rsidRDefault="00CF583F" w:rsidP="007178EC">
            <w:pPr>
              <w:jc w:val="both"/>
            </w:pPr>
            <w:r>
              <w:t>Company Name:   Majid Khamis Agricultural Consultancy</w:t>
            </w:r>
          </w:p>
          <w:p w:rsidR="00CF583F" w:rsidRDefault="00CF583F" w:rsidP="007178EC">
            <w:pPr>
              <w:jc w:val="both"/>
            </w:pPr>
            <w:r>
              <w:t>Phone: +966.505461522</w:t>
            </w:r>
          </w:p>
          <w:p w:rsidR="00CF583F" w:rsidRDefault="00CF583F" w:rsidP="007178EC">
            <w:pPr>
              <w:jc w:val="both"/>
            </w:pPr>
            <w:r>
              <w:t xml:space="preserve">E-mail: </w:t>
            </w:r>
            <w:hyperlink r:id="rId15" w:history="1">
              <w:r w:rsidR="00086439" w:rsidRPr="00435863">
                <w:rPr>
                  <w:rStyle w:val="Hyperlink"/>
                </w:rPr>
                <w:t>ma.ag.con@gmail.com</w:t>
              </w:r>
            </w:hyperlink>
          </w:p>
          <w:p w:rsidR="00086439" w:rsidRDefault="00086439" w:rsidP="007178EC">
            <w:pPr>
              <w:jc w:val="both"/>
            </w:pPr>
          </w:p>
          <w:p w:rsidR="00CF583F" w:rsidRDefault="00CF583F" w:rsidP="007178EC">
            <w:pPr>
              <w:jc w:val="both"/>
            </w:pPr>
          </w:p>
          <w:p w:rsidR="00CF583F" w:rsidRDefault="00CF583F" w:rsidP="007178EC">
            <w:pPr>
              <w:jc w:val="both"/>
            </w:pPr>
            <w:r>
              <w:t>Dr. George Daccache</w:t>
            </w:r>
          </w:p>
          <w:p w:rsidR="00CF583F" w:rsidRDefault="00CF583F" w:rsidP="007178EC">
            <w:pPr>
              <w:jc w:val="both"/>
            </w:pPr>
            <w:r>
              <w:t>Job Title: Doctor of Virology</w:t>
            </w:r>
          </w:p>
          <w:p w:rsidR="00CF583F" w:rsidRDefault="00CF583F" w:rsidP="007178EC">
            <w:pPr>
              <w:jc w:val="both"/>
            </w:pPr>
            <w:r>
              <w:t>Company Name: Da</w:t>
            </w:r>
            <w:r w:rsidR="00964BC9">
              <w:t>cc</w:t>
            </w:r>
            <w:r>
              <w:t>a</w:t>
            </w:r>
            <w:r w:rsidR="00964BC9">
              <w:t>c</w:t>
            </w:r>
            <w:r>
              <w:t>h</w:t>
            </w:r>
            <w:r w:rsidR="00964BC9">
              <w:t xml:space="preserve">e </w:t>
            </w:r>
            <w:r>
              <w:t>Agricultural Group</w:t>
            </w:r>
          </w:p>
          <w:p w:rsidR="00CF583F" w:rsidRDefault="00CF583F" w:rsidP="007178EC">
            <w:pPr>
              <w:jc w:val="both"/>
            </w:pPr>
            <w:r>
              <w:t>Phone: +961.3345209</w:t>
            </w:r>
          </w:p>
          <w:p w:rsidR="00CF583F" w:rsidRDefault="00CF583F" w:rsidP="007178EC">
            <w:pPr>
              <w:jc w:val="both"/>
            </w:pPr>
            <w:r>
              <w:t xml:space="preserve">E-mail: </w:t>
            </w:r>
            <w:hyperlink r:id="rId16" w:history="1">
              <w:r w:rsidR="00086439" w:rsidRPr="00435863">
                <w:rPr>
                  <w:rStyle w:val="Hyperlink"/>
                </w:rPr>
                <w:t>georges.daccache@daccache.com</w:t>
              </w:r>
            </w:hyperlink>
          </w:p>
          <w:p w:rsidR="00086439" w:rsidRDefault="00086439" w:rsidP="007178EC">
            <w:pPr>
              <w:jc w:val="both"/>
            </w:pPr>
          </w:p>
          <w:p w:rsidR="00964BC9" w:rsidRDefault="00964BC9" w:rsidP="007178EC">
            <w:pPr>
              <w:pStyle w:val="Heading3"/>
              <w:jc w:val="both"/>
            </w:pPr>
            <w:r>
              <w:t>CURRENT SALARY:</w:t>
            </w:r>
          </w:p>
          <w:p w:rsidR="00086439" w:rsidRDefault="00086439" w:rsidP="007178EC">
            <w:pPr>
              <w:jc w:val="both"/>
              <w:rPr>
                <w:rFonts w:ascii="Arial" w:eastAsia="Times New Roman" w:hAnsi="Arial" w:cs="Arial"/>
                <w:b/>
                <w:bCs/>
                <w:color w:val="000000"/>
                <w:szCs w:val="18"/>
              </w:rPr>
            </w:pPr>
          </w:p>
          <w:p w:rsidR="00086439" w:rsidRDefault="00086439" w:rsidP="007178EC">
            <w:pPr>
              <w:ind w:right="-27"/>
              <w:jc w:val="both"/>
              <w:rPr>
                <w:rFonts w:ascii="Arial" w:eastAsia="Times New Roman" w:hAnsi="Arial" w:cs="Arial"/>
                <w:b/>
                <w:bCs/>
                <w:color w:val="000000"/>
                <w:szCs w:val="18"/>
              </w:rPr>
            </w:pPr>
            <w:r w:rsidRPr="00086439">
              <w:rPr>
                <w:rFonts w:ascii="Arial" w:eastAsia="Times New Roman" w:hAnsi="Arial" w:cs="Arial"/>
                <w:b/>
                <w:bCs/>
                <w:color w:val="000000"/>
                <w:szCs w:val="18"/>
              </w:rPr>
              <w:t xml:space="preserve">65,850 SAR / Monthly  </w:t>
            </w:r>
          </w:p>
          <w:p w:rsidR="00086439" w:rsidRPr="00086439" w:rsidRDefault="00964BC9" w:rsidP="007178EC">
            <w:pPr>
              <w:ind w:right="-27"/>
              <w:jc w:val="both"/>
              <w:rPr>
                <w:rFonts w:ascii="Arial" w:eastAsia="Times New Roman" w:hAnsi="Arial" w:cs="Arial"/>
                <w:b/>
                <w:bCs/>
                <w:color w:val="000000"/>
                <w:szCs w:val="18"/>
              </w:rPr>
            </w:pPr>
            <w:r w:rsidRPr="00086439">
              <w:rPr>
                <w:rFonts w:ascii="Arial" w:eastAsia="Times New Roman" w:hAnsi="Arial" w:cs="Arial"/>
                <w:b/>
                <w:bCs/>
                <w:color w:val="000000"/>
                <w:szCs w:val="18"/>
              </w:rPr>
              <w:t>(Full</w:t>
            </w:r>
            <w:r w:rsidR="00086439" w:rsidRPr="00086439">
              <w:rPr>
                <w:rFonts w:ascii="Arial" w:eastAsia="Times New Roman" w:hAnsi="Arial" w:cs="Arial"/>
                <w:b/>
                <w:bCs/>
                <w:color w:val="000000"/>
                <w:szCs w:val="18"/>
              </w:rPr>
              <w:t xml:space="preserve"> Package </w:t>
            </w:r>
            <w:r w:rsidRPr="00086439">
              <w:rPr>
                <w:rFonts w:ascii="Arial" w:eastAsia="Times New Roman" w:hAnsi="Arial" w:cs="Arial"/>
                <w:b/>
                <w:bCs/>
                <w:color w:val="000000"/>
                <w:szCs w:val="18"/>
              </w:rPr>
              <w:t>CTC)</w:t>
            </w:r>
            <w:r w:rsidR="00086439" w:rsidRPr="00086439">
              <w:rPr>
                <w:rFonts w:ascii="Arial" w:eastAsia="Times New Roman" w:hAnsi="Arial" w:cs="Arial"/>
                <w:b/>
                <w:bCs/>
                <w:color w:val="000000"/>
                <w:szCs w:val="18"/>
              </w:rPr>
              <w:t>:</w:t>
            </w:r>
          </w:p>
          <w:p w:rsidR="00086439" w:rsidRPr="00086439" w:rsidRDefault="00086439" w:rsidP="007178EC">
            <w:pPr>
              <w:jc w:val="both"/>
              <w:rPr>
                <w:rFonts w:ascii="Arial" w:eastAsia="Times New Roman" w:hAnsi="Arial" w:cs="Arial"/>
                <w:b/>
                <w:bCs/>
                <w:color w:val="000000"/>
                <w:szCs w:val="18"/>
              </w:rPr>
            </w:pPr>
          </w:p>
          <w:p w:rsidR="00086439" w:rsidRPr="00086439" w:rsidRDefault="00086439" w:rsidP="007178EC">
            <w:pPr>
              <w:jc w:val="both"/>
              <w:rPr>
                <w:rFonts w:ascii="Arial" w:eastAsia="Times New Roman" w:hAnsi="Arial" w:cs="Arial"/>
                <w:color w:val="000000"/>
                <w:szCs w:val="18"/>
              </w:rPr>
            </w:pPr>
            <w:r w:rsidRPr="00086439">
              <w:rPr>
                <w:rFonts w:ascii="Arial" w:eastAsia="Times New Roman" w:hAnsi="Arial" w:cs="Arial"/>
                <w:color w:val="000000"/>
                <w:szCs w:val="18"/>
              </w:rPr>
              <w:t>35,000    SAR / Monthly      Basic Salary</w:t>
            </w:r>
          </w:p>
          <w:p w:rsidR="00086439" w:rsidRPr="00086439" w:rsidRDefault="00086439" w:rsidP="007178EC">
            <w:pPr>
              <w:jc w:val="both"/>
              <w:rPr>
                <w:rFonts w:ascii="Arial" w:eastAsia="Times New Roman" w:hAnsi="Arial" w:cs="Arial"/>
                <w:color w:val="000000"/>
                <w:szCs w:val="18"/>
              </w:rPr>
            </w:pPr>
            <w:r w:rsidRPr="00086439">
              <w:rPr>
                <w:rFonts w:ascii="Arial" w:eastAsia="Times New Roman" w:hAnsi="Arial" w:cs="Arial"/>
                <w:color w:val="000000"/>
                <w:szCs w:val="18"/>
              </w:rPr>
              <w:t>3,000      SAR / Monthly      Telephone &amp; Internet Allowance</w:t>
            </w:r>
          </w:p>
          <w:p w:rsidR="00086439" w:rsidRPr="00086439" w:rsidRDefault="00086439" w:rsidP="007178EC">
            <w:pPr>
              <w:jc w:val="both"/>
              <w:rPr>
                <w:rFonts w:ascii="Arial" w:eastAsia="Times New Roman" w:hAnsi="Arial" w:cs="Arial"/>
                <w:color w:val="000000"/>
                <w:szCs w:val="18"/>
              </w:rPr>
            </w:pPr>
            <w:r w:rsidRPr="00086439">
              <w:rPr>
                <w:rFonts w:ascii="Arial" w:eastAsia="Times New Roman" w:hAnsi="Arial" w:cs="Arial"/>
                <w:color w:val="000000"/>
                <w:szCs w:val="18"/>
              </w:rPr>
              <w:t>4,600      SAR / Monthly      Car Maintenance Allowance</w:t>
            </w:r>
          </w:p>
          <w:p w:rsidR="00086439" w:rsidRPr="00086439" w:rsidRDefault="00086439" w:rsidP="007178EC">
            <w:pPr>
              <w:jc w:val="both"/>
              <w:rPr>
                <w:rFonts w:ascii="Arial" w:eastAsia="Times New Roman" w:hAnsi="Arial" w:cs="Arial"/>
                <w:color w:val="000000"/>
                <w:szCs w:val="18"/>
              </w:rPr>
            </w:pPr>
            <w:r w:rsidRPr="00086439">
              <w:rPr>
                <w:rFonts w:ascii="Arial" w:eastAsia="Times New Roman" w:hAnsi="Arial" w:cs="Arial"/>
                <w:color w:val="000000"/>
                <w:szCs w:val="18"/>
              </w:rPr>
              <w:t xml:space="preserve">3,250     SAR / Monthly       Entertainment &amp; </w:t>
            </w:r>
            <w:r w:rsidR="007178EC" w:rsidRPr="00086439">
              <w:rPr>
                <w:rFonts w:ascii="Arial" w:eastAsia="Times New Roman" w:hAnsi="Arial" w:cs="Arial"/>
                <w:color w:val="000000"/>
                <w:szCs w:val="18"/>
              </w:rPr>
              <w:t>Recreation Allowance</w:t>
            </w:r>
          </w:p>
          <w:p w:rsidR="00086439" w:rsidRPr="00086439" w:rsidRDefault="00086439" w:rsidP="007178EC">
            <w:pPr>
              <w:jc w:val="both"/>
              <w:rPr>
                <w:rFonts w:ascii="Arial" w:eastAsia="Times New Roman" w:hAnsi="Arial" w:cs="Arial"/>
                <w:color w:val="000000"/>
                <w:szCs w:val="18"/>
              </w:rPr>
            </w:pPr>
            <w:r w:rsidRPr="00086439">
              <w:rPr>
                <w:rFonts w:ascii="Arial" w:eastAsia="Times New Roman" w:hAnsi="Arial" w:cs="Arial"/>
                <w:color w:val="000000"/>
                <w:szCs w:val="18"/>
              </w:rPr>
              <w:t>10,000     SAR / Monthly       Housing &amp; Furniture Allowance</w:t>
            </w:r>
          </w:p>
          <w:p w:rsidR="00086439" w:rsidRPr="00086439" w:rsidRDefault="00086439" w:rsidP="007178EC">
            <w:pPr>
              <w:jc w:val="both"/>
              <w:rPr>
                <w:rFonts w:ascii="Arial" w:eastAsia="Times New Roman" w:hAnsi="Arial" w:cs="Arial"/>
                <w:color w:val="000000"/>
                <w:szCs w:val="18"/>
              </w:rPr>
            </w:pPr>
            <w:r w:rsidRPr="00086439">
              <w:rPr>
                <w:rFonts w:ascii="Arial" w:eastAsia="Times New Roman" w:hAnsi="Arial" w:cs="Arial"/>
                <w:color w:val="000000"/>
                <w:szCs w:val="18"/>
              </w:rPr>
              <w:t>4,500     SAR / Monthly       Travel &amp;Events Allowance</w:t>
            </w:r>
          </w:p>
          <w:p w:rsidR="00086439" w:rsidRPr="00086439" w:rsidRDefault="00086439" w:rsidP="007178EC">
            <w:pPr>
              <w:jc w:val="both"/>
              <w:rPr>
                <w:rFonts w:ascii="Arial" w:eastAsia="Times New Roman" w:hAnsi="Arial" w:cs="Arial"/>
                <w:color w:val="000000"/>
                <w:szCs w:val="18"/>
              </w:rPr>
            </w:pPr>
            <w:r w:rsidRPr="00086439">
              <w:rPr>
                <w:rFonts w:ascii="Arial" w:eastAsia="Times New Roman" w:hAnsi="Arial" w:cs="Arial"/>
                <w:color w:val="000000"/>
                <w:szCs w:val="18"/>
              </w:rPr>
              <w:t>3,500      SAR / Monthly      Take Home For Leave Period Allowance</w:t>
            </w:r>
          </w:p>
          <w:p w:rsidR="00086439" w:rsidRPr="00086439" w:rsidRDefault="00086439" w:rsidP="007178EC">
            <w:pPr>
              <w:jc w:val="both"/>
              <w:rPr>
                <w:rFonts w:ascii="Arial" w:eastAsia="Times New Roman" w:hAnsi="Arial" w:cs="Arial"/>
                <w:color w:val="000000"/>
                <w:szCs w:val="18"/>
              </w:rPr>
            </w:pPr>
            <w:r w:rsidRPr="00086439">
              <w:rPr>
                <w:rFonts w:ascii="Arial" w:eastAsia="Times New Roman" w:hAnsi="Arial" w:cs="Arial"/>
                <w:color w:val="000000"/>
                <w:szCs w:val="18"/>
              </w:rPr>
              <w:t>2,000      SAR / Monthly      Inter-continental Trip Allowance</w:t>
            </w:r>
          </w:p>
          <w:p w:rsidR="00086439" w:rsidRDefault="00086439" w:rsidP="00260D6A">
            <w:pPr>
              <w:jc w:val="both"/>
              <w:rPr>
                <w:rFonts w:ascii="Arial" w:eastAsia="Times New Roman" w:hAnsi="Arial" w:cs="Arial"/>
                <w:color w:val="000000"/>
                <w:szCs w:val="18"/>
              </w:rPr>
            </w:pPr>
            <w:r w:rsidRPr="00086439">
              <w:rPr>
                <w:rFonts w:ascii="Arial" w:eastAsia="Times New Roman" w:hAnsi="Arial" w:cs="Arial"/>
                <w:color w:val="000000"/>
                <w:szCs w:val="18"/>
              </w:rPr>
              <w:t xml:space="preserve">Plus Annual Bonus </w:t>
            </w:r>
            <w:r w:rsidR="00260D6A">
              <w:rPr>
                <w:rFonts w:ascii="Arial" w:eastAsia="Times New Roman" w:hAnsi="Arial" w:cs="Arial"/>
                <w:color w:val="000000"/>
                <w:szCs w:val="18"/>
              </w:rPr>
              <w:t>10</w:t>
            </w:r>
            <w:r w:rsidRPr="00086439">
              <w:rPr>
                <w:rFonts w:ascii="Arial" w:eastAsia="Times New Roman" w:hAnsi="Arial" w:cs="Arial"/>
                <w:color w:val="000000"/>
                <w:szCs w:val="18"/>
              </w:rPr>
              <w:t>% from the Agriculture Projects income</w:t>
            </w:r>
          </w:p>
          <w:p w:rsidR="00086439" w:rsidRDefault="00086439" w:rsidP="007178EC">
            <w:pPr>
              <w:jc w:val="both"/>
              <w:rPr>
                <w:rFonts w:ascii="Arial" w:eastAsia="Times New Roman" w:hAnsi="Arial" w:cs="Arial"/>
                <w:color w:val="000000"/>
                <w:szCs w:val="18"/>
              </w:rPr>
            </w:pPr>
          </w:p>
          <w:p w:rsidR="00086439" w:rsidRDefault="00086439" w:rsidP="007178EC">
            <w:pPr>
              <w:jc w:val="both"/>
              <w:rPr>
                <w:rFonts w:ascii="Arial" w:eastAsia="Times New Roman" w:hAnsi="Arial" w:cs="Arial"/>
                <w:color w:val="000000"/>
                <w:szCs w:val="18"/>
              </w:rPr>
            </w:pPr>
          </w:p>
          <w:p w:rsidR="00086439" w:rsidRDefault="00086439" w:rsidP="007178EC">
            <w:pPr>
              <w:jc w:val="both"/>
              <w:rPr>
                <w:rFonts w:ascii="Arial" w:eastAsia="Times New Roman" w:hAnsi="Arial" w:cs="Arial"/>
                <w:color w:val="000000"/>
                <w:szCs w:val="18"/>
              </w:rPr>
            </w:pPr>
          </w:p>
          <w:p w:rsidR="00086439" w:rsidRDefault="00086439" w:rsidP="007178EC">
            <w:pPr>
              <w:jc w:val="both"/>
              <w:rPr>
                <w:rFonts w:ascii="Arial" w:eastAsia="Times New Roman" w:hAnsi="Arial" w:cs="Arial"/>
                <w:color w:val="000000"/>
                <w:szCs w:val="18"/>
              </w:rPr>
            </w:pPr>
          </w:p>
          <w:p w:rsidR="00086439" w:rsidRDefault="00086439" w:rsidP="007178EC">
            <w:pPr>
              <w:jc w:val="both"/>
              <w:rPr>
                <w:rFonts w:ascii="Arial" w:eastAsia="Times New Roman" w:hAnsi="Arial" w:cs="Arial"/>
                <w:color w:val="000000"/>
                <w:szCs w:val="18"/>
              </w:rPr>
            </w:pPr>
          </w:p>
          <w:p w:rsidR="00964BC9" w:rsidRDefault="00964BC9" w:rsidP="007178EC">
            <w:pPr>
              <w:pStyle w:val="Heading3"/>
              <w:jc w:val="both"/>
            </w:pPr>
            <w:r>
              <w:t>NOTICE PERIOD:</w:t>
            </w:r>
          </w:p>
          <w:p w:rsidR="00086439" w:rsidRDefault="00086439" w:rsidP="007178EC">
            <w:pPr>
              <w:jc w:val="both"/>
              <w:rPr>
                <w:rFonts w:ascii="Arial" w:eastAsia="Times New Roman" w:hAnsi="Arial" w:cs="Arial"/>
                <w:b/>
                <w:bCs/>
                <w:color w:val="000000"/>
                <w:szCs w:val="18"/>
              </w:rPr>
            </w:pPr>
          </w:p>
          <w:p w:rsidR="00086439" w:rsidRDefault="0032495E" w:rsidP="007178EC">
            <w:pPr>
              <w:jc w:val="both"/>
              <w:rPr>
                <w:rFonts w:ascii="Arial" w:eastAsia="Times New Roman" w:hAnsi="Arial" w:cs="Arial"/>
                <w:b/>
                <w:bCs/>
                <w:color w:val="000000"/>
                <w:szCs w:val="18"/>
              </w:rPr>
            </w:pPr>
            <w:r>
              <w:rPr>
                <w:rFonts w:ascii="Arial" w:eastAsia="Times New Roman" w:hAnsi="Arial" w:cs="Arial"/>
                <w:bCs/>
                <w:color w:val="000000"/>
                <w:szCs w:val="18"/>
              </w:rPr>
              <w:t>one Month</w:t>
            </w:r>
            <w:r w:rsidR="00086439" w:rsidRPr="001B409D">
              <w:rPr>
                <w:rFonts w:ascii="Arial" w:eastAsia="Times New Roman" w:hAnsi="Arial" w:cs="Arial"/>
                <w:bCs/>
                <w:color w:val="000000"/>
                <w:szCs w:val="18"/>
              </w:rPr>
              <w:t xml:space="preserve"> Period Starting from sighing contract date</w:t>
            </w:r>
          </w:p>
          <w:p w:rsidR="00086439" w:rsidRDefault="00086439" w:rsidP="007178EC">
            <w:pPr>
              <w:jc w:val="both"/>
              <w:rPr>
                <w:rFonts w:ascii="Arial" w:eastAsia="Times New Roman" w:hAnsi="Arial" w:cs="Arial"/>
                <w:b/>
                <w:bCs/>
                <w:color w:val="000000"/>
                <w:szCs w:val="18"/>
              </w:rPr>
            </w:pPr>
          </w:p>
          <w:p w:rsidR="00086439" w:rsidRDefault="00086439" w:rsidP="007178EC">
            <w:pPr>
              <w:jc w:val="both"/>
              <w:rPr>
                <w:rFonts w:ascii="Arial" w:eastAsia="Times New Roman" w:hAnsi="Arial" w:cs="Arial"/>
                <w:b/>
                <w:bCs/>
                <w:color w:val="000000"/>
                <w:szCs w:val="18"/>
              </w:rPr>
            </w:pPr>
          </w:p>
          <w:p w:rsidR="00964BC9" w:rsidRDefault="00086439" w:rsidP="007178EC">
            <w:pPr>
              <w:pStyle w:val="Heading3"/>
              <w:jc w:val="both"/>
            </w:pPr>
            <w:r w:rsidRPr="00493F9B">
              <w:rPr>
                <w:rFonts w:ascii="Arial" w:eastAsia="Times New Roman" w:hAnsi="Arial" w:cs="Arial"/>
                <w:b w:val="0"/>
                <w:bCs/>
                <w:color w:val="000000"/>
                <w:szCs w:val="18"/>
              </w:rPr>
              <w:t xml:space="preserve"> </w:t>
            </w:r>
            <w:r w:rsidR="00964BC9">
              <w:t>CURRENT EMPLOYER:</w:t>
            </w:r>
          </w:p>
          <w:p w:rsidR="00086439" w:rsidRDefault="00086439" w:rsidP="007178EC">
            <w:pPr>
              <w:jc w:val="both"/>
              <w:rPr>
                <w:rFonts w:ascii="Arial" w:eastAsia="Times New Roman" w:hAnsi="Arial" w:cs="Arial"/>
                <w:b/>
                <w:bCs/>
                <w:color w:val="000000"/>
                <w:szCs w:val="18"/>
              </w:rPr>
            </w:pPr>
          </w:p>
          <w:p w:rsidR="00086439" w:rsidRDefault="00086439" w:rsidP="007178EC">
            <w:pPr>
              <w:jc w:val="both"/>
              <w:rPr>
                <w:rFonts w:ascii="Arial" w:eastAsia="Times New Roman" w:hAnsi="Arial" w:cs="Arial"/>
                <w:color w:val="000000"/>
                <w:szCs w:val="18"/>
              </w:rPr>
            </w:pPr>
            <w:r w:rsidRPr="00086439">
              <w:rPr>
                <w:rFonts w:ascii="Arial" w:eastAsia="Times New Roman" w:hAnsi="Arial" w:cs="Arial"/>
                <w:color w:val="000000"/>
                <w:szCs w:val="18"/>
              </w:rPr>
              <w:t>Arjwani Contracting Company</w:t>
            </w:r>
          </w:p>
          <w:p w:rsidR="00086439" w:rsidRDefault="00086439" w:rsidP="007178EC">
            <w:pPr>
              <w:jc w:val="both"/>
              <w:rPr>
                <w:rFonts w:ascii="Arial" w:eastAsia="Times New Roman" w:hAnsi="Arial" w:cs="Arial"/>
                <w:color w:val="000000"/>
                <w:szCs w:val="18"/>
              </w:rPr>
            </w:pPr>
          </w:p>
          <w:p w:rsidR="00964BC9" w:rsidRDefault="00964BC9" w:rsidP="007178EC">
            <w:pPr>
              <w:pStyle w:val="Heading3"/>
              <w:jc w:val="both"/>
            </w:pPr>
            <w:r>
              <w:lastRenderedPageBreak/>
              <w:t>CURENT TITLE:</w:t>
            </w:r>
          </w:p>
          <w:p w:rsidR="00086439" w:rsidRPr="00086439" w:rsidRDefault="00086439" w:rsidP="007178EC">
            <w:pPr>
              <w:jc w:val="both"/>
              <w:rPr>
                <w:rFonts w:ascii="Arial" w:eastAsia="Times New Roman" w:hAnsi="Arial" w:cs="Arial"/>
                <w:color w:val="000000"/>
                <w:szCs w:val="18"/>
              </w:rPr>
            </w:pPr>
          </w:p>
          <w:p w:rsidR="00086439" w:rsidRDefault="00086439" w:rsidP="007178EC">
            <w:pPr>
              <w:jc w:val="both"/>
              <w:rPr>
                <w:rFonts w:ascii="Arial" w:eastAsia="Times New Roman" w:hAnsi="Arial" w:cs="Arial"/>
                <w:color w:val="000000"/>
                <w:szCs w:val="18"/>
              </w:rPr>
            </w:pPr>
            <w:r w:rsidRPr="00086439">
              <w:rPr>
                <w:rFonts w:ascii="Arial" w:eastAsia="Times New Roman" w:hAnsi="Arial" w:cs="Arial"/>
                <w:color w:val="000000"/>
                <w:szCs w:val="18"/>
              </w:rPr>
              <w:t>Master Grower – Hydroponics</w:t>
            </w:r>
          </w:p>
          <w:p w:rsidR="00086439" w:rsidRDefault="00086439" w:rsidP="007178EC">
            <w:pPr>
              <w:jc w:val="both"/>
              <w:rPr>
                <w:rFonts w:ascii="Arial" w:eastAsia="Times New Roman" w:hAnsi="Arial" w:cs="Arial"/>
                <w:color w:val="000000"/>
                <w:szCs w:val="18"/>
              </w:rPr>
            </w:pPr>
          </w:p>
          <w:p w:rsidR="00086439" w:rsidRPr="00086439" w:rsidRDefault="00086439" w:rsidP="007178EC">
            <w:pPr>
              <w:jc w:val="both"/>
              <w:rPr>
                <w:rFonts w:ascii="Arial" w:eastAsia="Times New Roman" w:hAnsi="Arial" w:cs="Arial"/>
                <w:color w:val="000000"/>
                <w:szCs w:val="18"/>
              </w:rPr>
            </w:pPr>
          </w:p>
          <w:p w:rsidR="00086439" w:rsidRPr="00086439" w:rsidRDefault="00086439" w:rsidP="007178EC">
            <w:pPr>
              <w:jc w:val="both"/>
              <w:rPr>
                <w:rFonts w:ascii="Arial" w:eastAsia="Times New Roman" w:hAnsi="Arial" w:cs="Arial"/>
                <w:color w:val="000000"/>
                <w:szCs w:val="18"/>
              </w:rPr>
            </w:pPr>
          </w:p>
          <w:p w:rsidR="00964BC9" w:rsidRDefault="00964BC9" w:rsidP="007178EC">
            <w:pPr>
              <w:pStyle w:val="Heading3"/>
              <w:jc w:val="both"/>
            </w:pPr>
            <w:r>
              <w:t>TOTAL EXPERIENCE:</w:t>
            </w:r>
          </w:p>
          <w:p w:rsidR="00086439" w:rsidRPr="00086439" w:rsidRDefault="00086439" w:rsidP="007178EC">
            <w:pPr>
              <w:jc w:val="both"/>
              <w:rPr>
                <w:rFonts w:ascii="Arial" w:eastAsia="Times New Roman" w:hAnsi="Arial" w:cs="Arial"/>
                <w:color w:val="000000"/>
                <w:szCs w:val="18"/>
              </w:rPr>
            </w:pPr>
          </w:p>
          <w:p w:rsidR="00CF583F" w:rsidRPr="00C736E9" w:rsidRDefault="00964BC9" w:rsidP="0032495E">
            <w:pPr>
              <w:jc w:val="both"/>
              <w:rPr>
                <w:lang w:val="en-GB"/>
              </w:rPr>
            </w:pPr>
            <w:r>
              <w:rPr>
                <w:lang w:val="en-GB"/>
              </w:rPr>
              <w:t>2</w:t>
            </w:r>
            <w:r w:rsidR="0032495E">
              <w:rPr>
                <w:lang w:val="en-GB"/>
              </w:rPr>
              <w:t>4</w:t>
            </w:r>
            <w:r>
              <w:rPr>
                <w:lang w:val="en-GB"/>
              </w:rPr>
              <w:t xml:space="preserve"> YEAR</w:t>
            </w:r>
          </w:p>
        </w:tc>
        <w:tc>
          <w:tcPr>
            <w:tcW w:w="720" w:type="dxa"/>
            <w:gridSpan w:val="2"/>
          </w:tcPr>
          <w:p w:rsidR="001B2ABD" w:rsidRDefault="001B2ABD" w:rsidP="007178EC">
            <w:pPr>
              <w:tabs>
                <w:tab w:val="left" w:pos="990"/>
              </w:tabs>
              <w:jc w:val="both"/>
            </w:pPr>
          </w:p>
        </w:tc>
        <w:tc>
          <w:tcPr>
            <w:tcW w:w="6737" w:type="dxa"/>
            <w:gridSpan w:val="2"/>
          </w:tcPr>
          <w:sdt>
            <w:sdtPr>
              <w:id w:val="1049110328"/>
              <w:placeholder>
                <w:docPart w:val="48E73E095F79491BAC5E7FB23F015A90"/>
              </w:placeholder>
              <w:temporary/>
              <w:showingPlcHdr/>
            </w:sdtPr>
            <w:sdtContent>
              <w:p w:rsidR="001B2ABD" w:rsidRDefault="00E25A26" w:rsidP="007178EC">
                <w:pPr>
                  <w:pStyle w:val="Heading2"/>
                  <w:jc w:val="both"/>
                </w:pPr>
                <w:r w:rsidRPr="00036450">
                  <w:t>EDUCATION</w:t>
                </w:r>
              </w:p>
            </w:sdtContent>
          </w:sdt>
          <w:p w:rsidR="00036450" w:rsidRPr="00036450" w:rsidRDefault="00C240CC" w:rsidP="007178EC">
            <w:pPr>
              <w:pStyle w:val="Heading4"/>
              <w:jc w:val="both"/>
            </w:pPr>
            <w:r w:rsidRPr="00C240CC">
              <w:t>Central Scientific Secondary</w:t>
            </w:r>
          </w:p>
          <w:p w:rsidR="00036450" w:rsidRPr="00B359E4" w:rsidRDefault="00C240CC" w:rsidP="007178EC">
            <w:pPr>
              <w:pStyle w:val="Date"/>
              <w:jc w:val="both"/>
              <w:rPr>
                <w:rtl/>
              </w:rPr>
            </w:pPr>
            <w:r>
              <w:rPr>
                <w:lang w:val="en-GB"/>
              </w:rPr>
              <w:t>01/</w:t>
            </w:r>
            <w:r w:rsidR="008E5526">
              <w:rPr>
                <w:lang w:val="en-GB"/>
              </w:rPr>
              <w:t>06</w:t>
            </w:r>
            <w:r>
              <w:rPr>
                <w:lang w:val="en-GB"/>
              </w:rPr>
              <w:t>/1990</w:t>
            </w:r>
            <w:r w:rsidR="00036450" w:rsidRPr="00B359E4">
              <w:t xml:space="preserve"> </w:t>
            </w:r>
            <w:r>
              <w:t>–</w:t>
            </w:r>
            <w:r w:rsidR="00036450" w:rsidRPr="00B359E4">
              <w:t xml:space="preserve"> </w:t>
            </w:r>
            <w:r>
              <w:t>15/</w:t>
            </w:r>
            <w:r w:rsidR="008E5526">
              <w:t>0</w:t>
            </w:r>
            <w:r>
              <w:t>9/1992</w:t>
            </w:r>
          </w:p>
          <w:p w:rsidR="00036450" w:rsidRDefault="00C240CC" w:rsidP="007178EC">
            <w:pPr>
              <w:jc w:val="both"/>
            </w:pPr>
            <w:r w:rsidRPr="00C240CC">
              <w:t>High School Certificate</w:t>
            </w:r>
            <w:r>
              <w:t xml:space="preserve"> from Iraq</w:t>
            </w:r>
          </w:p>
          <w:p w:rsidR="00036450" w:rsidRPr="00B359E4" w:rsidRDefault="00C240CC" w:rsidP="007178EC">
            <w:pPr>
              <w:pStyle w:val="Heading4"/>
              <w:jc w:val="both"/>
            </w:pPr>
            <w:r w:rsidRPr="00C240CC">
              <w:t>University of Baghdad</w:t>
            </w:r>
          </w:p>
          <w:p w:rsidR="008E5526" w:rsidRPr="00B359E4" w:rsidRDefault="008E5526" w:rsidP="0032495E">
            <w:pPr>
              <w:pStyle w:val="Date"/>
              <w:jc w:val="both"/>
              <w:rPr>
                <w:rtl/>
              </w:rPr>
            </w:pPr>
            <w:r>
              <w:rPr>
                <w:lang w:val="en-GB"/>
              </w:rPr>
              <w:t>01/10/1992</w:t>
            </w:r>
            <w:r w:rsidRPr="00B359E4">
              <w:t xml:space="preserve"> </w:t>
            </w:r>
            <w:r>
              <w:t>–</w:t>
            </w:r>
            <w:r w:rsidRPr="00B359E4">
              <w:t xml:space="preserve"> </w:t>
            </w:r>
            <w:r>
              <w:t>11/07/199</w:t>
            </w:r>
            <w:r w:rsidR="0032495E">
              <w:t>6</w:t>
            </w:r>
          </w:p>
          <w:p w:rsidR="00C240CC" w:rsidRDefault="00C240CC" w:rsidP="007178EC">
            <w:pPr>
              <w:jc w:val="both"/>
            </w:pPr>
            <w:r>
              <w:t>Bachelor of Science in Agriculture Engineering,</w:t>
            </w:r>
          </w:p>
          <w:p w:rsidR="00036450" w:rsidRDefault="00C240CC" w:rsidP="007178EC">
            <w:pPr>
              <w:jc w:val="both"/>
            </w:pPr>
            <w:r>
              <w:t>Horticulture Science</w:t>
            </w:r>
          </w:p>
          <w:p w:rsidR="007178EC" w:rsidRDefault="007178EC" w:rsidP="007178EC">
            <w:pPr>
              <w:jc w:val="both"/>
            </w:pPr>
          </w:p>
          <w:p w:rsidR="007178EC" w:rsidRDefault="007178EC" w:rsidP="007178EC">
            <w:pPr>
              <w:jc w:val="both"/>
            </w:pPr>
          </w:p>
          <w:p w:rsidR="007178EC" w:rsidRDefault="007178EC" w:rsidP="007178EC">
            <w:pPr>
              <w:jc w:val="both"/>
            </w:pPr>
          </w:p>
          <w:sdt>
            <w:sdtPr>
              <w:id w:val="1001553383"/>
              <w:placeholder>
                <w:docPart w:val="863E926CCDE8414FA8AC2D51C6D28E17"/>
              </w:placeholder>
              <w:temporary/>
              <w:showingPlcHdr/>
            </w:sdtPr>
            <w:sdtContent>
              <w:p w:rsidR="00036450" w:rsidRDefault="00036450" w:rsidP="007178EC">
                <w:pPr>
                  <w:pStyle w:val="Heading2"/>
                  <w:jc w:val="both"/>
                </w:pPr>
                <w:r w:rsidRPr="00036450">
                  <w:t>WORK EXPERIENCE</w:t>
                </w:r>
              </w:p>
            </w:sdtContent>
          </w:sdt>
          <w:p w:rsidR="00155EDE" w:rsidRDefault="00155EDE" w:rsidP="007178EC">
            <w:pPr>
              <w:pStyle w:val="Heading4"/>
              <w:jc w:val="both"/>
            </w:pPr>
            <w:r w:rsidRPr="00155EDE">
              <w:t xml:space="preserve">Sheik Adel Abdullah AlMussa, </w:t>
            </w:r>
            <w:r w:rsidR="005264E2" w:rsidRPr="00155EDE">
              <w:t>Arjwani Agriculture</w:t>
            </w:r>
            <w:r w:rsidRPr="00155EDE">
              <w:t xml:space="preserve"> Group</w:t>
            </w:r>
          </w:p>
          <w:p w:rsidR="00036450" w:rsidRDefault="00155EDE" w:rsidP="007178EC">
            <w:pPr>
              <w:pStyle w:val="Heading4"/>
              <w:jc w:val="both"/>
              <w:rPr>
                <w:bCs/>
              </w:rPr>
            </w:pPr>
            <w:r w:rsidRPr="00155EDE">
              <w:t xml:space="preserve">Master Grower / Hydroponics </w:t>
            </w:r>
            <w:r w:rsidR="005264E2" w:rsidRPr="00155EDE">
              <w:t>(Special</w:t>
            </w:r>
            <w:r w:rsidRPr="00155EDE">
              <w:t xml:space="preserve"> Crops Indoor </w:t>
            </w:r>
            <w:r w:rsidR="005264E2" w:rsidRPr="00155EDE">
              <w:t>Technology)</w:t>
            </w:r>
          </w:p>
          <w:p w:rsidR="00155EDE" w:rsidRDefault="00155EDE" w:rsidP="007178EC">
            <w:pPr>
              <w:jc w:val="both"/>
              <w:rPr>
                <w:b/>
                <w:bCs/>
              </w:rPr>
            </w:pPr>
            <w:r w:rsidRPr="00155EDE">
              <w:rPr>
                <w:b/>
                <w:bCs/>
              </w:rPr>
              <w:t>From 2017 up to date</w:t>
            </w:r>
          </w:p>
          <w:p w:rsidR="007178EC" w:rsidRPr="00155EDE" w:rsidRDefault="007178EC" w:rsidP="007178EC">
            <w:pPr>
              <w:jc w:val="both"/>
              <w:rPr>
                <w:b/>
                <w:bCs/>
              </w:rPr>
            </w:pPr>
          </w:p>
          <w:p w:rsidR="00155EDE" w:rsidRDefault="00155EDE" w:rsidP="007178EC">
            <w:pPr>
              <w:spacing w:before="100" w:beforeAutospacing="1" w:after="100" w:afterAutospacing="1"/>
              <w:jc w:val="both"/>
              <w:rPr>
                <w:rFonts w:ascii="Palatino Linotype" w:hAnsi="Palatino Linotype"/>
              </w:rPr>
            </w:pPr>
            <w:r>
              <w:rPr>
                <w:rFonts w:ascii="Palatino Linotype" w:hAnsi="Palatino Linotype"/>
              </w:rPr>
              <w:t>Arjwani</w:t>
            </w:r>
            <w:r w:rsidRPr="00154795">
              <w:rPr>
                <w:rFonts w:ascii="Palatino Linotype" w:hAnsi="Palatino Linotype"/>
              </w:rPr>
              <w:t xml:space="preserve"> Farms</w:t>
            </w:r>
            <w:r>
              <w:rPr>
                <w:rFonts w:ascii="Palatino Linotype" w:hAnsi="Palatino Linotype"/>
              </w:rPr>
              <w:t xml:space="preserve"> </w:t>
            </w:r>
            <w:r w:rsidR="00885A30">
              <w:rPr>
                <w:rFonts w:ascii="Palatino Linotype" w:hAnsi="Palatino Linotype"/>
              </w:rPr>
              <w:t xml:space="preserve">Owner </w:t>
            </w:r>
            <w:r w:rsidR="00885A30" w:rsidRPr="00154795">
              <w:rPr>
                <w:rFonts w:ascii="Palatino Linotype" w:hAnsi="Palatino Linotype"/>
              </w:rPr>
              <w:t>was</w:t>
            </w:r>
            <w:r w:rsidRPr="00154795">
              <w:rPr>
                <w:rFonts w:ascii="Palatino Linotype" w:hAnsi="Palatino Linotype"/>
              </w:rPr>
              <w:t xml:space="preserve"> seeking an innovative, highly qualified and driven hydroponic greenhouse </w:t>
            </w:r>
            <w:r>
              <w:rPr>
                <w:rFonts w:ascii="Palatino Linotype" w:hAnsi="Palatino Linotype"/>
              </w:rPr>
              <w:t xml:space="preserve">Master Grower for Huge Agricultural </w:t>
            </w:r>
            <w:r w:rsidR="00273BAA">
              <w:rPr>
                <w:rFonts w:ascii="Palatino Linotype" w:hAnsi="Palatino Linotype"/>
              </w:rPr>
              <w:t xml:space="preserve">investments </w:t>
            </w:r>
            <w:r w:rsidR="00273BAA" w:rsidRPr="00154795">
              <w:rPr>
                <w:rFonts w:ascii="Palatino Linotype" w:hAnsi="Palatino Linotype"/>
              </w:rPr>
              <w:t>to</w:t>
            </w:r>
            <w:r w:rsidRPr="00154795">
              <w:rPr>
                <w:rFonts w:ascii="Palatino Linotype" w:hAnsi="Palatino Linotype"/>
              </w:rPr>
              <w:t xml:space="preserve"> oversee and lead day-to-day operations at </w:t>
            </w:r>
            <w:r>
              <w:rPr>
                <w:rFonts w:ascii="Palatino Linotype" w:hAnsi="Palatino Linotype"/>
              </w:rPr>
              <w:t xml:space="preserve">KSA – </w:t>
            </w:r>
            <w:r w:rsidR="00273BAA">
              <w:rPr>
                <w:rFonts w:ascii="Palatino Linotype" w:hAnsi="Palatino Linotype"/>
              </w:rPr>
              <w:t>Riyadh,</w:t>
            </w:r>
            <w:r>
              <w:rPr>
                <w:rFonts w:ascii="Palatino Linotype" w:hAnsi="Palatino Linotype"/>
              </w:rPr>
              <w:t xml:space="preserve"> </w:t>
            </w:r>
            <w:r w:rsidRPr="00154795">
              <w:rPr>
                <w:rFonts w:ascii="Palatino Linotype" w:hAnsi="Palatino Linotype"/>
              </w:rPr>
              <w:t>area farm, with a demonstrated passion for making an impact in a start-up environment.</w:t>
            </w:r>
          </w:p>
          <w:p w:rsidR="00155EDE" w:rsidRDefault="00155EDE" w:rsidP="007178EC">
            <w:pPr>
              <w:spacing w:before="100" w:beforeAutospacing="1" w:after="100" w:afterAutospacing="1"/>
              <w:jc w:val="both"/>
              <w:rPr>
                <w:rFonts w:ascii="Palatino Linotype" w:hAnsi="Palatino Linotype"/>
              </w:rPr>
            </w:pPr>
            <w:r>
              <w:rPr>
                <w:rFonts w:ascii="Palatino Linotype" w:hAnsi="Palatino Linotype"/>
              </w:rPr>
              <w:t>I was That</w:t>
            </w:r>
            <w:r w:rsidRPr="00154795">
              <w:rPr>
                <w:rFonts w:ascii="Palatino Linotype" w:hAnsi="Palatino Linotype"/>
              </w:rPr>
              <w:t xml:space="preserve"> key member of the team</w:t>
            </w:r>
            <w:r>
              <w:rPr>
                <w:rFonts w:ascii="Palatino Linotype" w:hAnsi="Palatino Linotype"/>
              </w:rPr>
              <w:t xml:space="preserve"> ho</w:t>
            </w:r>
            <w:r w:rsidRPr="00154795">
              <w:rPr>
                <w:rFonts w:ascii="Palatino Linotype" w:hAnsi="Palatino Linotype"/>
              </w:rPr>
              <w:t xml:space="preserve"> lead the execution of </w:t>
            </w:r>
            <w:r>
              <w:rPr>
                <w:rFonts w:ascii="Palatino Linotype" w:hAnsi="Palatino Linotype"/>
              </w:rPr>
              <w:t>Arjwani</w:t>
            </w:r>
            <w:r w:rsidRPr="00154795">
              <w:rPr>
                <w:rFonts w:ascii="Palatino Linotype" w:hAnsi="Palatino Linotype"/>
              </w:rPr>
              <w:t xml:space="preserve"> farm production plan by assuring best growing practices that will yield a </w:t>
            </w:r>
            <w:r w:rsidR="005264E2" w:rsidRPr="00154795">
              <w:rPr>
                <w:rFonts w:ascii="Palatino Linotype" w:hAnsi="Palatino Linotype"/>
              </w:rPr>
              <w:t>high-quality</w:t>
            </w:r>
            <w:r w:rsidRPr="00154795">
              <w:rPr>
                <w:rFonts w:ascii="Palatino Linotype" w:hAnsi="Palatino Linotype"/>
              </w:rPr>
              <w:t xml:space="preserve"> product</w:t>
            </w:r>
            <w:r>
              <w:rPr>
                <w:rFonts w:ascii="Palatino Linotype" w:hAnsi="Palatino Linotype"/>
              </w:rPr>
              <w:t xml:space="preserve"> </w:t>
            </w:r>
            <w:r w:rsidR="005264E2">
              <w:rPr>
                <w:rFonts w:ascii="Palatino Linotype" w:hAnsi="Palatino Linotype"/>
              </w:rPr>
              <w:t>Organically</w:t>
            </w:r>
            <w:r w:rsidRPr="00154795">
              <w:rPr>
                <w:rFonts w:ascii="Palatino Linotype" w:hAnsi="Palatino Linotype"/>
              </w:rPr>
              <w:t xml:space="preserve">. </w:t>
            </w:r>
            <w:r>
              <w:rPr>
                <w:rFonts w:ascii="Palatino Linotype" w:hAnsi="Palatino Linotype"/>
              </w:rPr>
              <w:t>With</w:t>
            </w:r>
            <w:r w:rsidRPr="00154795">
              <w:rPr>
                <w:rFonts w:ascii="Palatino Linotype" w:hAnsi="Palatino Linotype"/>
              </w:rPr>
              <w:t xml:space="preserve"> Familiarity </w:t>
            </w:r>
            <w:r>
              <w:rPr>
                <w:rFonts w:ascii="Palatino Linotype" w:hAnsi="Palatino Linotype"/>
              </w:rPr>
              <w:t>of</w:t>
            </w:r>
            <w:r w:rsidRPr="00154795">
              <w:rPr>
                <w:rFonts w:ascii="Palatino Linotype" w:hAnsi="Palatino Linotype"/>
              </w:rPr>
              <w:t xml:space="preserve"> different hydroponic technologies, pest management</w:t>
            </w:r>
            <w:r>
              <w:rPr>
                <w:rFonts w:ascii="Palatino Linotype" w:hAnsi="Palatino Linotype"/>
              </w:rPr>
              <w:t xml:space="preserve"> </w:t>
            </w:r>
            <w:r w:rsidR="005264E2">
              <w:rPr>
                <w:rFonts w:ascii="Palatino Linotype" w:hAnsi="Palatino Linotype"/>
              </w:rPr>
              <w:t>Organically</w:t>
            </w:r>
            <w:r w:rsidRPr="00154795">
              <w:rPr>
                <w:rFonts w:ascii="Palatino Linotype" w:hAnsi="Palatino Linotype"/>
              </w:rPr>
              <w:t xml:space="preserve">, and </w:t>
            </w:r>
            <w:r>
              <w:rPr>
                <w:rFonts w:ascii="Palatino Linotype" w:hAnsi="Palatino Linotype"/>
              </w:rPr>
              <w:t xml:space="preserve">Organic </w:t>
            </w:r>
            <w:r w:rsidRPr="00154795">
              <w:rPr>
                <w:rFonts w:ascii="Palatino Linotype" w:hAnsi="Palatino Linotype"/>
              </w:rPr>
              <w:t>nutrient systems is a must.</w:t>
            </w:r>
          </w:p>
          <w:p w:rsidR="007178EC" w:rsidRPr="00154795" w:rsidRDefault="007178EC" w:rsidP="007178EC">
            <w:pPr>
              <w:spacing w:before="100" w:beforeAutospacing="1" w:after="100" w:afterAutospacing="1"/>
              <w:jc w:val="both"/>
              <w:rPr>
                <w:rFonts w:ascii="Palatino Linotype" w:hAnsi="Palatino Linotype"/>
              </w:rPr>
            </w:pPr>
          </w:p>
          <w:p w:rsidR="00155EDE" w:rsidRDefault="00155EDE" w:rsidP="007178EC">
            <w:pPr>
              <w:spacing w:before="100" w:beforeAutospacing="1" w:after="100" w:afterAutospacing="1"/>
              <w:jc w:val="both"/>
              <w:rPr>
                <w:rFonts w:ascii="Palatino Linotype" w:hAnsi="Palatino Linotype"/>
              </w:rPr>
            </w:pPr>
            <w:r w:rsidRPr="00154795">
              <w:rPr>
                <w:rFonts w:ascii="Palatino Linotype" w:hAnsi="Palatino Linotype"/>
              </w:rPr>
              <w:lastRenderedPageBreak/>
              <w:t>Responsibilities</w:t>
            </w:r>
          </w:p>
          <w:p w:rsidR="00155EDE" w:rsidRPr="00154795" w:rsidRDefault="00155EDE" w:rsidP="007178EC">
            <w:pPr>
              <w:spacing w:before="100" w:beforeAutospacing="1" w:after="100" w:afterAutospacing="1"/>
              <w:jc w:val="both"/>
              <w:rPr>
                <w:rFonts w:ascii="Palatino Linotype" w:hAnsi="Palatino Linotype"/>
              </w:rPr>
            </w:pPr>
            <w:r w:rsidRPr="00154795">
              <w:rPr>
                <w:rFonts w:ascii="Palatino Linotype" w:hAnsi="Palatino Linotype"/>
              </w:rPr>
              <w:t xml:space="preserve">Work closely with the CEO and founder to ensure </w:t>
            </w:r>
            <w:r>
              <w:rPr>
                <w:rFonts w:ascii="Palatino Linotype" w:hAnsi="Palatino Linotype"/>
              </w:rPr>
              <w:t>Arjwani</w:t>
            </w:r>
            <w:r w:rsidRPr="00154795">
              <w:rPr>
                <w:rFonts w:ascii="Palatino Linotype" w:hAnsi="Palatino Linotype"/>
              </w:rPr>
              <w:t xml:space="preserve"> Farms is an innovative leader</w:t>
            </w:r>
            <w:r>
              <w:rPr>
                <w:rFonts w:ascii="Palatino Linotype" w:hAnsi="Palatino Linotype"/>
              </w:rPr>
              <w:t xml:space="preserve"> </w:t>
            </w:r>
            <w:r w:rsidRPr="00154795">
              <w:rPr>
                <w:rFonts w:ascii="Palatino Linotype" w:hAnsi="Palatino Linotype"/>
              </w:rPr>
              <w:t>in urban hydroponic crop production for our local customers</w:t>
            </w:r>
          </w:p>
          <w:p w:rsidR="00155EDE" w:rsidRPr="00154795" w:rsidRDefault="00155EDE" w:rsidP="007178EC">
            <w:pPr>
              <w:spacing w:before="100" w:beforeAutospacing="1" w:after="100" w:afterAutospacing="1"/>
              <w:jc w:val="both"/>
              <w:rPr>
                <w:rFonts w:ascii="Palatino Linotype" w:hAnsi="Palatino Linotype"/>
              </w:rPr>
            </w:pPr>
            <w:r w:rsidRPr="00154795">
              <w:rPr>
                <w:rFonts w:ascii="Palatino Linotype" w:hAnsi="Palatino Linotype"/>
              </w:rPr>
              <w:t>Effectively manage and maintain greenhouse infrastructure,</w:t>
            </w:r>
            <w:r>
              <w:rPr>
                <w:rFonts w:ascii="Palatino Linotype" w:hAnsi="Palatino Linotype"/>
              </w:rPr>
              <w:t xml:space="preserve"> </w:t>
            </w:r>
            <w:r w:rsidRPr="00154795">
              <w:rPr>
                <w:rFonts w:ascii="Palatino Linotype" w:hAnsi="Palatino Linotype"/>
              </w:rPr>
              <w:t>hydroponics equipment and operations</w:t>
            </w:r>
            <w:r>
              <w:rPr>
                <w:rFonts w:ascii="Palatino Linotype" w:hAnsi="Palatino Linotype"/>
              </w:rPr>
              <w:t xml:space="preserve"> </w:t>
            </w:r>
            <w:r w:rsidRPr="00154795">
              <w:rPr>
                <w:rFonts w:ascii="Palatino Linotype" w:hAnsi="Palatino Linotype"/>
              </w:rPr>
              <w:t>Determine and operate plant growing conditions; This includes developing the daily</w:t>
            </w:r>
            <w:r>
              <w:rPr>
                <w:rFonts w:ascii="Palatino Linotype" w:hAnsi="Palatino Linotype"/>
              </w:rPr>
              <w:t xml:space="preserve"> </w:t>
            </w:r>
            <w:r w:rsidRPr="00154795">
              <w:rPr>
                <w:rFonts w:ascii="Palatino Linotype" w:hAnsi="Palatino Linotype"/>
              </w:rPr>
              <w:t>production plan and managing the schedule to maximize productivity and create an</w:t>
            </w:r>
            <w:r>
              <w:rPr>
                <w:rFonts w:ascii="Palatino Linotype" w:hAnsi="Palatino Linotype"/>
              </w:rPr>
              <w:t xml:space="preserve"> </w:t>
            </w:r>
            <w:r w:rsidRPr="00154795">
              <w:rPr>
                <w:rFonts w:ascii="Palatino Linotype" w:hAnsi="Palatino Linotype"/>
              </w:rPr>
              <w:t>optimal growing environment</w:t>
            </w:r>
            <w:r>
              <w:rPr>
                <w:rFonts w:ascii="Palatino Linotype" w:hAnsi="Palatino Linotype"/>
              </w:rPr>
              <w:t xml:space="preserve"> </w:t>
            </w:r>
            <w:r w:rsidRPr="00154795">
              <w:rPr>
                <w:rFonts w:ascii="Palatino Linotype" w:hAnsi="Palatino Linotype"/>
              </w:rPr>
              <w:t>Harvest, prepare and package produce for delivery</w:t>
            </w:r>
            <w:r>
              <w:rPr>
                <w:rFonts w:ascii="Palatino Linotype" w:hAnsi="Palatino Linotype"/>
              </w:rPr>
              <w:t xml:space="preserve"> </w:t>
            </w:r>
            <w:r w:rsidRPr="00154795">
              <w:rPr>
                <w:rFonts w:ascii="Palatino Linotype" w:hAnsi="Palatino Linotype"/>
              </w:rPr>
              <w:t>Oversee, manage and direct the</w:t>
            </w:r>
            <w:r>
              <w:rPr>
                <w:rFonts w:ascii="Palatino Linotype" w:hAnsi="Palatino Linotype"/>
              </w:rPr>
              <w:t xml:space="preserve"> growing </w:t>
            </w:r>
            <w:r w:rsidRPr="00154795">
              <w:rPr>
                <w:rFonts w:ascii="Palatino Linotype" w:hAnsi="Palatino Linotype"/>
              </w:rPr>
              <w:t>and facilities staff</w:t>
            </w:r>
            <w:r>
              <w:rPr>
                <w:rFonts w:ascii="Palatino Linotype" w:hAnsi="Palatino Linotype"/>
              </w:rPr>
              <w:t xml:space="preserve"> </w:t>
            </w:r>
            <w:r w:rsidRPr="00154795">
              <w:rPr>
                <w:rFonts w:ascii="Palatino Linotype" w:hAnsi="Palatino Linotype"/>
              </w:rPr>
              <w:t>Maintain detailed records of crop activities and observations, including growth records</w:t>
            </w:r>
            <w:r>
              <w:rPr>
                <w:rFonts w:ascii="Palatino Linotype" w:hAnsi="Palatino Linotype"/>
              </w:rPr>
              <w:t xml:space="preserve"> </w:t>
            </w:r>
            <w:r w:rsidRPr="00154795">
              <w:rPr>
                <w:rFonts w:ascii="Palatino Linotype" w:hAnsi="Palatino Linotype"/>
              </w:rPr>
              <w:t>Conduct research and development in growing techniques and crop development</w:t>
            </w:r>
            <w:r>
              <w:rPr>
                <w:rFonts w:ascii="Palatino Linotype" w:hAnsi="Palatino Linotype"/>
              </w:rPr>
              <w:t xml:space="preserve"> </w:t>
            </w:r>
            <w:r w:rsidRPr="00154795">
              <w:rPr>
                <w:rFonts w:ascii="Palatino Linotype" w:hAnsi="Palatino Linotype"/>
              </w:rPr>
              <w:t>Provide training and support to greenhouse technicians and business development staff, as needed</w:t>
            </w:r>
            <w:r>
              <w:rPr>
                <w:rFonts w:ascii="Palatino Linotype" w:hAnsi="Palatino Linotype"/>
              </w:rPr>
              <w:t xml:space="preserve"> </w:t>
            </w:r>
            <w:r w:rsidRPr="00154795">
              <w:rPr>
                <w:rFonts w:ascii="Palatino Linotype" w:hAnsi="Palatino Linotype"/>
              </w:rPr>
              <w:t>Perform other related duties, as assigned, for the purpose of ensuring the efficient</w:t>
            </w:r>
            <w:r>
              <w:rPr>
                <w:rFonts w:ascii="Palatino Linotype" w:hAnsi="Palatino Linotype"/>
              </w:rPr>
              <w:t xml:space="preserve"> </w:t>
            </w:r>
            <w:r w:rsidRPr="00154795">
              <w:rPr>
                <w:rFonts w:ascii="Palatino Linotype" w:hAnsi="Palatino Linotype"/>
              </w:rPr>
              <w:t>and effective functioning of the greenhouse</w:t>
            </w:r>
          </w:p>
          <w:p w:rsidR="00155EDE" w:rsidRPr="00154795" w:rsidRDefault="00155EDE" w:rsidP="007178EC">
            <w:pPr>
              <w:spacing w:before="100" w:beforeAutospacing="1" w:after="100" w:afterAutospacing="1"/>
              <w:jc w:val="both"/>
              <w:rPr>
                <w:rFonts w:ascii="Palatino Linotype" w:hAnsi="Palatino Linotype"/>
              </w:rPr>
            </w:pPr>
            <w:r>
              <w:rPr>
                <w:rFonts w:ascii="Palatino Linotype" w:hAnsi="Palatino Linotype"/>
              </w:rPr>
              <w:t xml:space="preserve">I am </w:t>
            </w:r>
            <w:r w:rsidR="005264E2">
              <w:rPr>
                <w:rFonts w:ascii="Palatino Linotype" w:hAnsi="Palatino Linotype"/>
              </w:rPr>
              <w:t>supposed to</w:t>
            </w:r>
            <w:r w:rsidRPr="00154795">
              <w:rPr>
                <w:rFonts w:ascii="Palatino Linotype" w:hAnsi="Palatino Linotype"/>
              </w:rPr>
              <w:t xml:space="preserve"> prove self-starter and leader that works well both independently and collaboratively in an entrepreneurial growth environment</w:t>
            </w:r>
          </w:p>
          <w:p w:rsidR="00155EDE" w:rsidRPr="00154795" w:rsidRDefault="00155EDE" w:rsidP="007178EC">
            <w:pPr>
              <w:spacing w:before="100" w:beforeAutospacing="1" w:after="100" w:afterAutospacing="1"/>
              <w:jc w:val="both"/>
              <w:rPr>
                <w:rFonts w:ascii="Palatino Linotype" w:hAnsi="Palatino Linotype"/>
              </w:rPr>
            </w:pPr>
            <w:r w:rsidRPr="00154795">
              <w:rPr>
                <w:rFonts w:ascii="Palatino Linotype" w:hAnsi="Palatino Linotype"/>
              </w:rPr>
              <w:t>Motivated to accept additional responsibility as the farm grows and expands</w:t>
            </w:r>
          </w:p>
          <w:p w:rsidR="00155EDE" w:rsidRPr="00154795" w:rsidRDefault="00155EDE" w:rsidP="007178EC">
            <w:pPr>
              <w:spacing w:before="100" w:beforeAutospacing="1" w:after="100" w:afterAutospacing="1"/>
              <w:jc w:val="both"/>
              <w:rPr>
                <w:rFonts w:ascii="Palatino Linotype" w:hAnsi="Palatino Linotype"/>
              </w:rPr>
            </w:pPr>
            <w:r w:rsidRPr="00154795">
              <w:rPr>
                <w:rFonts w:ascii="Palatino Linotype" w:hAnsi="Palatino Linotype"/>
              </w:rPr>
              <w:t>Experience attracting, developing and managing greenhouse support staff</w:t>
            </w:r>
          </w:p>
          <w:p w:rsidR="00155EDE" w:rsidRPr="00154795" w:rsidRDefault="00155EDE" w:rsidP="007178EC">
            <w:pPr>
              <w:spacing w:before="100" w:beforeAutospacing="1" w:after="100" w:afterAutospacing="1"/>
              <w:jc w:val="both"/>
              <w:rPr>
                <w:rFonts w:ascii="Palatino Linotype" w:hAnsi="Palatino Linotype"/>
              </w:rPr>
            </w:pPr>
            <w:r>
              <w:rPr>
                <w:rFonts w:ascii="Palatino Linotype" w:hAnsi="Palatino Linotype"/>
              </w:rPr>
              <w:t>More than twenty</w:t>
            </w:r>
            <w:r w:rsidRPr="00154795">
              <w:rPr>
                <w:rFonts w:ascii="Palatino Linotype" w:hAnsi="Palatino Linotype"/>
              </w:rPr>
              <w:t xml:space="preserve"> years of experience in greenhouse management leveraging hydroponic </w:t>
            </w:r>
            <w:r w:rsidR="005264E2" w:rsidRPr="00154795">
              <w:rPr>
                <w:rFonts w:ascii="Palatino Linotype" w:hAnsi="Palatino Linotype"/>
              </w:rPr>
              <w:t>techniques</w:t>
            </w:r>
            <w:r w:rsidR="005264E2">
              <w:rPr>
                <w:rFonts w:ascii="Palatino Linotype" w:hAnsi="Palatino Linotype"/>
              </w:rPr>
              <w:t>, Knowledge</w:t>
            </w:r>
            <w:r w:rsidRPr="00154795">
              <w:rPr>
                <w:rFonts w:ascii="Palatino Linotype" w:hAnsi="Palatino Linotype"/>
              </w:rPr>
              <w:t xml:space="preserve"> and practice of plant nutrition and pest management</w:t>
            </w:r>
            <w:r>
              <w:rPr>
                <w:rFonts w:ascii="Palatino Linotype" w:hAnsi="Palatino Linotype"/>
              </w:rPr>
              <w:t xml:space="preserve"> without chemicals, </w:t>
            </w:r>
            <w:r w:rsidRPr="00154795">
              <w:rPr>
                <w:rFonts w:ascii="Palatino Linotype" w:hAnsi="Palatino Linotype"/>
              </w:rPr>
              <w:t xml:space="preserve">Extensive knowledge of hydroponic production of </w:t>
            </w:r>
            <w:r>
              <w:rPr>
                <w:rFonts w:ascii="Palatino Linotype" w:hAnsi="Palatino Linotype"/>
              </w:rPr>
              <w:t>Vegetables</w:t>
            </w:r>
            <w:r w:rsidRPr="00154795">
              <w:rPr>
                <w:rFonts w:ascii="Palatino Linotype" w:hAnsi="Palatino Linotype"/>
              </w:rPr>
              <w:t xml:space="preserve">, microgreens, and leaf </w:t>
            </w:r>
            <w:r>
              <w:rPr>
                <w:rFonts w:ascii="Palatino Linotype" w:hAnsi="Palatino Linotype"/>
              </w:rPr>
              <w:t xml:space="preserve">Special </w:t>
            </w:r>
            <w:r w:rsidRPr="00154795">
              <w:rPr>
                <w:rFonts w:ascii="Palatino Linotype" w:hAnsi="Palatino Linotype"/>
              </w:rPr>
              <w:t>crops</w:t>
            </w:r>
          </w:p>
          <w:p w:rsidR="00155EDE" w:rsidRPr="00154795" w:rsidRDefault="00155EDE" w:rsidP="007178EC">
            <w:pPr>
              <w:spacing w:before="100" w:beforeAutospacing="1" w:after="100" w:afterAutospacing="1"/>
              <w:jc w:val="both"/>
              <w:rPr>
                <w:rFonts w:ascii="Palatino Linotype" w:hAnsi="Palatino Linotype"/>
              </w:rPr>
            </w:pPr>
            <w:r w:rsidRPr="00154795">
              <w:rPr>
                <w:rFonts w:ascii="Palatino Linotype" w:hAnsi="Palatino Linotype"/>
              </w:rPr>
              <w:t>Familiarity with a variety of hydroponic technologies and lighting systems</w:t>
            </w:r>
          </w:p>
          <w:p w:rsidR="00155EDE" w:rsidRPr="00154795" w:rsidRDefault="00155EDE" w:rsidP="007178EC">
            <w:pPr>
              <w:spacing w:before="100" w:beforeAutospacing="1" w:after="100" w:afterAutospacing="1"/>
              <w:jc w:val="both"/>
              <w:rPr>
                <w:rFonts w:ascii="Palatino Linotype" w:hAnsi="Palatino Linotype"/>
              </w:rPr>
            </w:pPr>
            <w:r w:rsidRPr="00154795">
              <w:rPr>
                <w:rFonts w:ascii="Palatino Linotype" w:hAnsi="Palatino Linotype"/>
              </w:rPr>
              <w:t>Strong communication skills (verbal and written), as well as the ability communicate with diverse groups of individuals</w:t>
            </w:r>
            <w:r>
              <w:rPr>
                <w:rFonts w:ascii="Palatino Linotype" w:hAnsi="Palatino Linotype"/>
              </w:rPr>
              <w:t>,</w:t>
            </w:r>
            <w:r w:rsidRPr="00154795">
              <w:rPr>
                <w:rFonts w:ascii="Palatino Linotype" w:hAnsi="Palatino Linotype"/>
              </w:rPr>
              <w:t xml:space="preserve"> Strong computer and problem-solving skills</w:t>
            </w:r>
          </w:p>
          <w:p w:rsidR="00155EDE" w:rsidRDefault="00155EDE" w:rsidP="007178EC">
            <w:pPr>
              <w:spacing w:before="100" w:beforeAutospacing="1" w:after="100" w:afterAutospacing="1"/>
              <w:jc w:val="both"/>
              <w:rPr>
                <w:rFonts w:ascii="Palatino Linotype" w:hAnsi="Palatino Linotype"/>
              </w:rPr>
            </w:pPr>
            <w:r w:rsidRPr="00154795">
              <w:rPr>
                <w:rFonts w:ascii="Palatino Linotype" w:hAnsi="Palatino Linotype"/>
              </w:rPr>
              <w:t>Flexibility in schedule including evenings, weekends and holidays</w:t>
            </w:r>
            <w:r>
              <w:rPr>
                <w:rFonts w:ascii="Palatino Linotype" w:hAnsi="Palatino Linotype"/>
              </w:rPr>
              <w:t xml:space="preserve"> (Emergency Only)</w:t>
            </w:r>
          </w:p>
          <w:p w:rsidR="000C0725" w:rsidRDefault="000C0725" w:rsidP="007178EC">
            <w:pPr>
              <w:spacing w:before="100" w:beforeAutospacing="1" w:after="100" w:afterAutospacing="1"/>
              <w:jc w:val="both"/>
              <w:rPr>
                <w:rFonts w:ascii="Palatino Linotype" w:hAnsi="Palatino Linotype"/>
              </w:rPr>
            </w:pPr>
          </w:p>
          <w:p w:rsidR="00881C0E" w:rsidRDefault="00155EDE" w:rsidP="007178EC">
            <w:pPr>
              <w:pStyle w:val="Heading4"/>
              <w:jc w:val="both"/>
            </w:pPr>
            <w:r w:rsidRPr="00155EDE">
              <w:t>Sheik Khalid Mansoor Al Qahtani   Wadyan Agriculture Group</w:t>
            </w:r>
          </w:p>
          <w:p w:rsidR="00155EDE" w:rsidRDefault="00155EDE" w:rsidP="007178EC">
            <w:pPr>
              <w:pStyle w:val="Heading4"/>
              <w:jc w:val="both"/>
              <w:rPr>
                <w:bCs/>
              </w:rPr>
            </w:pPr>
            <w:r w:rsidRPr="00155EDE">
              <w:t xml:space="preserve">Master Grower / Hydroponics </w:t>
            </w:r>
            <w:r w:rsidR="005264E2" w:rsidRPr="00155EDE">
              <w:t>(Special</w:t>
            </w:r>
            <w:r w:rsidRPr="00155EDE">
              <w:t xml:space="preserve"> Crops Indoor </w:t>
            </w:r>
            <w:r w:rsidR="005264E2" w:rsidRPr="00155EDE">
              <w:t>Technology)</w:t>
            </w:r>
          </w:p>
          <w:p w:rsidR="00881C0E" w:rsidRPr="00881C0E" w:rsidRDefault="00881C0E" w:rsidP="007178EC">
            <w:pPr>
              <w:jc w:val="both"/>
              <w:rPr>
                <w:b/>
                <w:bCs/>
              </w:rPr>
            </w:pPr>
            <w:r w:rsidRPr="00881C0E">
              <w:rPr>
                <w:b/>
                <w:bCs/>
              </w:rPr>
              <w:t xml:space="preserve">Saudi </w:t>
            </w:r>
            <w:r w:rsidR="005264E2" w:rsidRPr="00881C0E">
              <w:rPr>
                <w:b/>
                <w:bCs/>
              </w:rPr>
              <w:t>Arabia</w:t>
            </w:r>
            <w:r w:rsidRPr="00881C0E">
              <w:rPr>
                <w:b/>
                <w:bCs/>
              </w:rPr>
              <w:t xml:space="preserve"> - Riyadh</w:t>
            </w:r>
          </w:p>
          <w:p w:rsidR="00155EDE" w:rsidRDefault="00155EDE" w:rsidP="007178EC">
            <w:pPr>
              <w:jc w:val="both"/>
              <w:rPr>
                <w:b/>
                <w:bCs/>
              </w:rPr>
            </w:pPr>
            <w:r w:rsidRPr="00155EDE">
              <w:rPr>
                <w:b/>
                <w:bCs/>
              </w:rPr>
              <w:t>From 201</w:t>
            </w:r>
            <w:r>
              <w:rPr>
                <w:b/>
                <w:bCs/>
              </w:rPr>
              <w:t>6</w:t>
            </w:r>
            <w:r w:rsidRPr="00155EDE">
              <w:rPr>
                <w:b/>
                <w:bCs/>
              </w:rPr>
              <w:t xml:space="preserve"> tell </w:t>
            </w:r>
            <w:r>
              <w:rPr>
                <w:b/>
                <w:bCs/>
              </w:rPr>
              <w:t>2017</w:t>
            </w:r>
          </w:p>
          <w:p w:rsidR="007178EC" w:rsidRDefault="007178EC" w:rsidP="007178EC">
            <w:pPr>
              <w:jc w:val="both"/>
              <w:rPr>
                <w:b/>
                <w:bCs/>
              </w:rPr>
            </w:pPr>
          </w:p>
          <w:p w:rsidR="007178EC" w:rsidRPr="00B162AE" w:rsidRDefault="007178EC" w:rsidP="007178EC">
            <w:pPr>
              <w:jc w:val="both"/>
              <w:rPr>
                <w:b/>
                <w:bCs/>
              </w:rPr>
            </w:pPr>
          </w:p>
          <w:p w:rsidR="00155EDE" w:rsidRDefault="00155EDE" w:rsidP="007178EC">
            <w:pPr>
              <w:jc w:val="both"/>
            </w:pPr>
            <w:r w:rsidRPr="00155EDE">
              <w:t xml:space="preserve">Excepting invitation from the sheikh to identify and evaluate his agribusiness and flash back with technical requirements; collecting and analyzing data, crop yield and financial reports to measure performance for the project he is going to get fun from the government no less than 35 million with 80000 Sq Meter of greenhouses and 500000  Sq Meter of open field land for two sectors hydroponic and organic; preparing visibility study , business, operating plans; organizing and conducting field trials to find solutions to the project problems; planning through planning team and implementing improvements for the project  such as using more effective pest control measures ( IPM ) or finding more efficient ways to reduce the cost of production; organizing presentations, demonstrations, </w:t>
            </w:r>
            <w:r w:rsidRPr="00155EDE">
              <w:lastRenderedPageBreak/>
              <w:t>training, and farm walks, colleagues, partnership organizations, professional bodies and other interested groups; communicating effectively, both in writing and orally, with investors , colleagues and members of the public; writing advisory leaflets, technical notes and possibly press releases and articles; marketing and promoting consultancy services to new customers, while maintaining existing client relationships; researching and keeping up to date with any relevant developments in agriculture;</w:t>
            </w:r>
          </w:p>
          <w:p w:rsidR="000C0725" w:rsidRDefault="000C0725" w:rsidP="007178EC">
            <w:pPr>
              <w:jc w:val="both"/>
            </w:pPr>
          </w:p>
          <w:p w:rsidR="00155EDE" w:rsidRDefault="00155EDE" w:rsidP="007178EC">
            <w:pPr>
              <w:jc w:val="both"/>
            </w:pPr>
          </w:p>
          <w:p w:rsidR="000C0725" w:rsidRDefault="000C0725" w:rsidP="007178EC">
            <w:pPr>
              <w:jc w:val="both"/>
            </w:pPr>
          </w:p>
          <w:p w:rsidR="00881C0E" w:rsidRDefault="00881C0E" w:rsidP="007178EC">
            <w:pPr>
              <w:jc w:val="both"/>
              <w:rPr>
                <w:b/>
                <w:bCs/>
              </w:rPr>
            </w:pPr>
            <w:r w:rsidRPr="00881C0E">
              <w:rPr>
                <w:b/>
                <w:bCs/>
              </w:rPr>
              <w:t>Al Jenan Al Khadraa   Agriculture Tools Trading Co. L.L.C</w:t>
            </w:r>
          </w:p>
          <w:p w:rsidR="00881C0E" w:rsidRPr="00881C0E" w:rsidRDefault="00881C0E" w:rsidP="007178EC">
            <w:pPr>
              <w:jc w:val="both"/>
              <w:rPr>
                <w:b/>
                <w:bCs/>
              </w:rPr>
            </w:pPr>
            <w:r w:rsidRPr="00881C0E">
              <w:rPr>
                <w:b/>
                <w:bCs/>
              </w:rPr>
              <w:t>CEO/ Founder</w:t>
            </w:r>
          </w:p>
          <w:p w:rsidR="00881C0E" w:rsidRDefault="00881C0E" w:rsidP="007178EC">
            <w:pPr>
              <w:jc w:val="both"/>
              <w:rPr>
                <w:b/>
                <w:bCs/>
              </w:rPr>
            </w:pPr>
            <w:r w:rsidRPr="00881C0E">
              <w:rPr>
                <w:b/>
                <w:bCs/>
              </w:rPr>
              <w:t>UAE - DUBAI,</w:t>
            </w:r>
          </w:p>
          <w:p w:rsidR="00155EDE" w:rsidRDefault="00881C0E" w:rsidP="007178EC">
            <w:pPr>
              <w:jc w:val="both"/>
              <w:rPr>
                <w:b/>
                <w:bCs/>
              </w:rPr>
            </w:pPr>
            <w:r>
              <w:rPr>
                <w:b/>
                <w:bCs/>
              </w:rPr>
              <w:t xml:space="preserve">From </w:t>
            </w:r>
            <w:r w:rsidR="007178EC" w:rsidRPr="00881C0E">
              <w:rPr>
                <w:b/>
                <w:bCs/>
              </w:rPr>
              <w:t>2014 tell</w:t>
            </w:r>
            <w:r>
              <w:rPr>
                <w:b/>
                <w:bCs/>
              </w:rPr>
              <w:t xml:space="preserve"> </w:t>
            </w:r>
            <w:r w:rsidRPr="00881C0E">
              <w:rPr>
                <w:b/>
                <w:bCs/>
              </w:rPr>
              <w:t>2016</w:t>
            </w:r>
          </w:p>
          <w:p w:rsidR="007178EC" w:rsidRDefault="007178EC" w:rsidP="007178EC">
            <w:pPr>
              <w:jc w:val="both"/>
              <w:rPr>
                <w:b/>
                <w:bCs/>
              </w:rPr>
            </w:pPr>
          </w:p>
          <w:p w:rsidR="007178EC" w:rsidRPr="00881C0E" w:rsidRDefault="007178EC" w:rsidP="007178EC">
            <w:pPr>
              <w:jc w:val="both"/>
              <w:rPr>
                <w:b/>
                <w:bCs/>
              </w:rPr>
            </w:pPr>
          </w:p>
          <w:p w:rsidR="00881C0E" w:rsidRDefault="00881C0E" w:rsidP="007178EC">
            <w:pPr>
              <w:jc w:val="both"/>
            </w:pPr>
            <w:r w:rsidRPr="00881C0E">
              <w:t>Establishing big agency for hydroponic gravity watering System will change all the irrigation waste through old watering systems in the world for reduce wastage of water irrigation and the cost of production for green house cultivating projects called ( Auto pot Watering System ) it comes from UK and I am supposed to create market for it in Avery sophisticated scientific way in the middle east and join it with solar energy cooling system to come out with unique non electric cultivating environmental unit will feed all the universe in the near future , it is dream of a new world of no more hunger.</w:t>
            </w:r>
          </w:p>
          <w:p w:rsidR="000C0725" w:rsidRPr="00881C0E" w:rsidRDefault="000C0725" w:rsidP="007178EC">
            <w:pPr>
              <w:jc w:val="both"/>
            </w:pPr>
          </w:p>
          <w:p w:rsidR="004D3011" w:rsidRDefault="004D3011" w:rsidP="007178EC">
            <w:pPr>
              <w:jc w:val="both"/>
            </w:pPr>
          </w:p>
          <w:p w:rsidR="007178EC" w:rsidRDefault="007178EC" w:rsidP="007178EC">
            <w:pPr>
              <w:jc w:val="both"/>
            </w:pPr>
          </w:p>
          <w:p w:rsidR="00881C0E" w:rsidRPr="00881C0E" w:rsidRDefault="00881C0E" w:rsidP="007178EC">
            <w:pPr>
              <w:jc w:val="both"/>
              <w:rPr>
                <w:b/>
              </w:rPr>
            </w:pPr>
            <w:r w:rsidRPr="00881C0E">
              <w:rPr>
                <w:b/>
              </w:rPr>
              <w:t>The SIDRA LLC.  Agriculture Company</w:t>
            </w:r>
          </w:p>
          <w:p w:rsidR="00881C0E" w:rsidRDefault="00881C0E" w:rsidP="007178EC">
            <w:pPr>
              <w:jc w:val="both"/>
              <w:rPr>
                <w:b/>
              </w:rPr>
            </w:pPr>
            <w:r w:rsidRPr="00881C0E">
              <w:rPr>
                <w:b/>
              </w:rPr>
              <w:t>Contracting Farm Manager</w:t>
            </w:r>
          </w:p>
          <w:p w:rsidR="00881C0E" w:rsidRPr="00881C0E" w:rsidRDefault="00881C0E" w:rsidP="007178EC">
            <w:pPr>
              <w:jc w:val="both"/>
              <w:rPr>
                <w:b/>
              </w:rPr>
            </w:pPr>
            <w:r w:rsidRPr="00881C0E">
              <w:rPr>
                <w:b/>
              </w:rPr>
              <w:t>UAE - DUBAI,</w:t>
            </w:r>
          </w:p>
          <w:p w:rsidR="00881C0E" w:rsidRDefault="00881C0E" w:rsidP="007178EC">
            <w:pPr>
              <w:jc w:val="both"/>
              <w:rPr>
                <w:b/>
                <w:bCs/>
              </w:rPr>
            </w:pPr>
            <w:r>
              <w:rPr>
                <w:b/>
                <w:bCs/>
              </w:rPr>
              <w:t xml:space="preserve">From </w:t>
            </w:r>
            <w:r w:rsidRPr="00881C0E">
              <w:rPr>
                <w:b/>
                <w:bCs/>
              </w:rPr>
              <w:t>2012</w:t>
            </w:r>
            <w:r>
              <w:rPr>
                <w:b/>
                <w:bCs/>
              </w:rPr>
              <w:t xml:space="preserve"> tell </w:t>
            </w:r>
            <w:r w:rsidRPr="00881C0E">
              <w:rPr>
                <w:b/>
                <w:bCs/>
              </w:rPr>
              <w:t>2014</w:t>
            </w:r>
          </w:p>
          <w:p w:rsidR="007178EC" w:rsidRDefault="007178EC" w:rsidP="007178EC">
            <w:pPr>
              <w:jc w:val="both"/>
              <w:rPr>
                <w:b/>
                <w:bCs/>
              </w:rPr>
            </w:pPr>
          </w:p>
          <w:p w:rsidR="007178EC" w:rsidRPr="00881C0E" w:rsidRDefault="007178EC" w:rsidP="007178EC">
            <w:pPr>
              <w:jc w:val="both"/>
              <w:rPr>
                <w:b/>
                <w:bCs/>
              </w:rPr>
            </w:pPr>
          </w:p>
          <w:p w:rsidR="00881C0E" w:rsidRDefault="00881C0E" w:rsidP="00B363B2">
            <w:r>
              <w:t>Enjoy my managerial responsibilities, the chance to work directly with the land and see visible results for my efforts. Key responsibilities include:</w:t>
            </w:r>
          </w:p>
          <w:p w:rsidR="00881C0E" w:rsidRDefault="00881C0E" w:rsidP="00B363B2">
            <w:r>
              <w:t>•</w:t>
            </w:r>
            <w:r>
              <w:tab/>
              <w:t>forward planning</w:t>
            </w:r>
          </w:p>
          <w:p w:rsidR="00881C0E" w:rsidRDefault="00881C0E" w:rsidP="00B363B2">
            <w:r>
              <w:t>•</w:t>
            </w:r>
            <w:r>
              <w:tab/>
              <w:t>making policy decisions</w:t>
            </w:r>
          </w:p>
          <w:p w:rsidR="00881C0E" w:rsidRDefault="00881C0E" w:rsidP="00B363B2">
            <w:r>
              <w:t>•</w:t>
            </w:r>
            <w:r>
              <w:tab/>
              <w:t xml:space="preserve"> Maintaining accurate financial records comparing with the budget.</w:t>
            </w:r>
          </w:p>
          <w:p w:rsidR="00881C0E" w:rsidRDefault="00881C0E" w:rsidP="00B363B2">
            <w:r>
              <w:t>•</w:t>
            </w:r>
            <w:r>
              <w:tab/>
              <w:t>organizing sales and purchases of livestock, farm equipment, crops and agricultural             products</w:t>
            </w:r>
          </w:p>
          <w:p w:rsidR="00881C0E" w:rsidRDefault="00881C0E" w:rsidP="00B363B2">
            <w:r>
              <w:t>•</w:t>
            </w:r>
            <w:r>
              <w:tab/>
              <w:t>handling paperwork and keeping administrative records</w:t>
            </w:r>
          </w:p>
          <w:p w:rsidR="00881C0E" w:rsidRDefault="00881C0E" w:rsidP="00B363B2">
            <w:r>
              <w:t>•</w:t>
            </w:r>
            <w:r>
              <w:tab/>
              <w:t>recruiting, training/instructing and supervising farm workers</w:t>
            </w:r>
          </w:p>
          <w:p w:rsidR="00881C0E" w:rsidRDefault="00881C0E" w:rsidP="00B363B2">
            <w:r>
              <w:t>•</w:t>
            </w:r>
            <w:r>
              <w:tab/>
              <w:t>making sure that work progresses satisfactorily</w:t>
            </w:r>
          </w:p>
          <w:p w:rsidR="00881C0E" w:rsidRDefault="00881C0E" w:rsidP="00B363B2">
            <w:r>
              <w:t>•</w:t>
            </w:r>
            <w:r>
              <w:tab/>
              <w:t>ensuring compliance with government regulations and health and safety standards</w:t>
            </w:r>
          </w:p>
          <w:p w:rsidR="00881C0E" w:rsidRDefault="00881C0E" w:rsidP="00B363B2">
            <w:r>
              <w:t>•</w:t>
            </w:r>
            <w:r>
              <w:tab/>
              <w:t>keeping an up-to-date knowledge of pests and diseases</w:t>
            </w:r>
          </w:p>
          <w:p w:rsidR="00881C0E" w:rsidRDefault="00881C0E" w:rsidP="00B363B2">
            <w:r>
              <w:t>•</w:t>
            </w:r>
            <w:r>
              <w:tab/>
              <w:t>ensuring that the farm is profitable and meets projected financial targets</w:t>
            </w:r>
          </w:p>
          <w:p w:rsidR="00881C0E" w:rsidRDefault="00881C0E" w:rsidP="00B363B2">
            <w:r>
              <w:t>•</w:t>
            </w:r>
            <w:r>
              <w:tab/>
              <w:t>organizing maintenance/repair of farm property, equipment and machinery</w:t>
            </w:r>
          </w:p>
          <w:p w:rsidR="00881C0E" w:rsidRDefault="00881C0E" w:rsidP="00B363B2">
            <w:r>
              <w:t>•</w:t>
            </w:r>
            <w:r>
              <w:tab/>
              <w:t>advertising and marketing farm products</w:t>
            </w:r>
          </w:p>
          <w:p w:rsidR="00881C0E" w:rsidRDefault="00881C0E" w:rsidP="00B363B2">
            <w:r>
              <w:t>•</w:t>
            </w:r>
            <w:r>
              <w:tab/>
              <w:t>Establishing of organic farms entity friendly of the environment in the UAE.</w:t>
            </w:r>
          </w:p>
          <w:p w:rsidR="00881C0E" w:rsidRDefault="00881C0E" w:rsidP="00B363B2">
            <w:r>
              <w:t>•</w:t>
            </w:r>
            <w:r>
              <w:tab/>
              <w:t>Building plans for organic cultivation through a hybrid system that combines aquaculture technology and organic farming.</w:t>
            </w:r>
          </w:p>
          <w:p w:rsidR="00881C0E" w:rsidRDefault="00881C0E" w:rsidP="00B363B2">
            <w:r>
              <w:t>Variations in workloads relate to seasonal demands - some unsocial hours may be necessary during busy periods (</w:t>
            </w:r>
            <w:proofErr w:type="spellStart"/>
            <w:r>
              <w:t>eg</w:t>
            </w:r>
            <w:proofErr w:type="spellEnd"/>
            <w:r>
              <w:t xml:space="preserve"> during harvesting or lambing) and managers will be expected to deal with emergencies.</w:t>
            </w:r>
          </w:p>
          <w:p w:rsidR="007178EC" w:rsidRDefault="007178EC" w:rsidP="00B363B2"/>
          <w:p w:rsidR="000C0725" w:rsidRDefault="000C0725" w:rsidP="007178EC">
            <w:pPr>
              <w:jc w:val="both"/>
            </w:pPr>
          </w:p>
          <w:p w:rsidR="00B363B2" w:rsidRDefault="00B363B2" w:rsidP="007178EC">
            <w:pPr>
              <w:jc w:val="both"/>
            </w:pPr>
          </w:p>
          <w:p w:rsidR="004D3011" w:rsidRDefault="004D3011" w:rsidP="007178EC">
            <w:pPr>
              <w:jc w:val="both"/>
            </w:pPr>
          </w:p>
          <w:p w:rsidR="00881C0E" w:rsidRDefault="00881C0E" w:rsidP="007178EC">
            <w:pPr>
              <w:pStyle w:val="Heading4"/>
              <w:jc w:val="both"/>
            </w:pPr>
            <w:r w:rsidRPr="00881C0E">
              <w:t>Nabat Agriculture Contracting Company.</w:t>
            </w:r>
          </w:p>
          <w:p w:rsidR="004D3011" w:rsidRDefault="00881C0E" w:rsidP="007178EC">
            <w:pPr>
              <w:pStyle w:val="Heading4"/>
              <w:jc w:val="both"/>
              <w:rPr>
                <w:bCs/>
              </w:rPr>
            </w:pPr>
            <w:r w:rsidRPr="00881C0E">
              <w:t>Production Manager –agricultural consultant</w:t>
            </w:r>
          </w:p>
          <w:p w:rsidR="00881C0E" w:rsidRPr="006D243A" w:rsidRDefault="006D243A" w:rsidP="007178EC">
            <w:pPr>
              <w:jc w:val="both"/>
              <w:rPr>
                <w:b/>
                <w:bCs/>
              </w:rPr>
            </w:pPr>
            <w:r w:rsidRPr="006D243A">
              <w:rPr>
                <w:b/>
                <w:bCs/>
              </w:rPr>
              <w:t>Kuwait– Abdali</w:t>
            </w:r>
          </w:p>
          <w:p w:rsidR="004D3011" w:rsidRDefault="006D243A" w:rsidP="007178EC">
            <w:pPr>
              <w:pStyle w:val="Date"/>
              <w:jc w:val="both"/>
              <w:rPr>
                <w:b/>
                <w:bCs/>
              </w:rPr>
            </w:pPr>
            <w:r w:rsidRPr="006D243A">
              <w:rPr>
                <w:b/>
                <w:bCs/>
              </w:rPr>
              <w:t>From 2005 tell 2012</w:t>
            </w:r>
          </w:p>
          <w:p w:rsidR="007178EC" w:rsidRDefault="007178EC" w:rsidP="007178EC">
            <w:pPr>
              <w:jc w:val="both"/>
            </w:pPr>
          </w:p>
          <w:p w:rsidR="007178EC" w:rsidRPr="007178EC" w:rsidRDefault="007178EC" w:rsidP="007178EC">
            <w:pPr>
              <w:jc w:val="both"/>
            </w:pPr>
          </w:p>
          <w:p w:rsidR="006D243A" w:rsidRDefault="006D243A" w:rsidP="007178EC">
            <w:pPr>
              <w:jc w:val="both"/>
            </w:pPr>
            <w:r>
              <w:t xml:space="preserve">As a production Manager &amp; agricultural consultant for producing special kinds of vegetables in side </w:t>
            </w:r>
            <w:r w:rsidR="005264E2">
              <w:t>greenhouses</w:t>
            </w:r>
            <w:r>
              <w:t xml:space="preserve"> &amp; in the open field such as ( tomato, cucumber, strawberry, </w:t>
            </w:r>
            <w:r w:rsidR="005264E2">
              <w:t>eggplant</w:t>
            </w:r>
            <w:r>
              <w:t xml:space="preserve">, coriander, hot pepper, sweet pepper, beans, cabbage, broccoli, colorabi, &amp; others), professional in the soilless planting with less using of pesticides in special shield green houses, farms managements for more than 800000  square meter, supervising &amp; establishing a big show rooms , establishing  new company called Nabat  for  trading &amp; supplying seeds and fertilizers, inspector for the vegetable prices inside the local market, and make fertilizing, irrigation, and pesticides protection programs for the farms inside Kuwait, invent the most usefully ways non chemical solutions to protect the plants from the insects or anti freezing , use the protection net isolation  from the white fly, and the water cooler system for the green houses, start a big nursery for indoor and </w:t>
            </w:r>
            <w:r w:rsidR="005264E2">
              <w:t>outdoor</w:t>
            </w:r>
            <w:r>
              <w:t xml:space="preserve"> plants, and fruit trees, control a seed trial station to select the good seeds from the resistance , purity &amp;  find out the germination percent before we start to use the seeds in the field and recommended to the costumers .</w:t>
            </w:r>
          </w:p>
          <w:p w:rsidR="006D243A" w:rsidRDefault="006D243A" w:rsidP="007178EC">
            <w:pPr>
              <w:jc w:val="both"/>
            </w:pPr>
            <w:r>
              <w:t xml:space="preserve">P.S: Subcontract from inside the </w:t>
            </w:r>
            <w:r w:rsidR="00B162AE">
              <w:t>company: -</w:t>
            </w:r>
          </w:p>
          <w:p w:rsidR="006D243A" w:rsidRDefault="006D243A" w:rsidP="007178EC">
            <w:pPr>
              <w:jc w:val="both"/>
            </w:pPr>
            <w:r>
              <w:t>•</w:t>
            </w:r>
            <w:r>
              <w:tab/>
              <w:t>(Visiting Algeria 6month since 31/12/2006 tell 29/06/2007 to make    a training for the Algerian farmers in the new ways of producing vegetables and fruits for trading to Europe)</w:t>
            </w:r>
          </w:p>
          <w:p w:rsidR="006D243A" w:rsidRDefault="006D243A" w:rsidP="007178EC">
            <w:pPr>
              <w:jc w:val="both"/>
            </w:pPr>
            <w:r>
              <w:t>•</w:t>
            </w:r>
            <w:r w:rsidR="00B162AE">
              <w:tab/>
              <w:t>(8</w:t>
            </w:r>
            <w:r>
              <w:t xml:space="preserve">months from 15/02/2008 tell 15/10/2008 Training agriculture programs for Burgan Agriculture Company engineers and stuff in Kuwait &amp; establishing seeds test station in Abdali area, made open field day for </w:t>
            </w:r>
            <w:proofErr w:type="spellStart"/>
            <w:r>
              <w:t>Peto</w:t>
            </w:r>
            <w:proofErr w:type="spellEnd"/>
            <w:r>
              <w:t xml:space="preserve"> seed, S&amp;G Agencies).</w:t>
            </w:r>
          </w:p>
          <w:p w:rsidR="006D243A" w:rsidRDefault="006D243A" w:rsidP="007178EC">
            <w:pPr>
              <w:jc w:val="both"/>
            </w:pPr>
            <w:r>
              <w:t>•</w:t>
            </w:r>
            <w:r w:rsidR="00B162AE">
              <w:tab/>
              <w:t>(establishing</w:t>
            </w:r>
            <w:r>
              <w:t xml:space="preserve"> two </w:t>
            </w:r>
            <w:r w:rsidR="00B162AE">
              <w:t>agriculture projects</w:t>
            </w:r>
            <w:r>
              <w:t xml:space="preserve"> inside Kuwait </w:t>
            </w:r>
            <w:proofErr w:type="spellStart"/>
            <w:r>
              <w:t>Alghanim</w:t>
            </w:r>
            <w:proofErr w:type="spellEnd"/>
            <w:r>
              <w:t xml:space="preserve"> </w:t>
            </w:r>
            <w:r w:rsidR="00B162AE">
              <w:t>Farms 800000</w:t>
            </w:r>
            <w:r>
              <w:t xml:space="preserve"> Sq meter 700 cooling tunnel houses along with more than 350000 Sq meter open field area</w:t>
            </w:r>
          </w:p>
          <w:p w:rsidR="006D243A" w:rsidRDefault="006D243A" w:rsidP="007178EC">
            <w:pPr>
              <w:jc w:val="both"/>
            </w:pPr>
            <w:r>
              <w:t>•</w:t>
            </w:r>
            <w:r>
              <w:tab/>
            </w:r>
            <w:proofErr w:type="spellStart"/>
            <w:r>
              <w:t>Alabdalia</w:t>
            </w:r>
            <w:proofErr w:type="spellEnd"/>
            <w:r>
              <w:t xml:space="preserve"> Farms 15000000 Sq meter 150 cooling polycarbonate green houses along with more </w:t>
            </w:r>
            <w:r w:rsidR="00B162AE">
              <w:t>than 500000</w:t>
            </w:r>
            <w:r>
              <w:t xml:space="preserve"> Sq meter open field area</w:t>
            </w:r>
          </w:p>
          <w:p w:rsidR="007178EC" w:rsidRDefault="007178EC" w:rsidP="007178EC">
            <w:pPr>
              <w:jc w:val="both"/>
            </w:pPr>
          </w:p>
          <w:p w:rsidR="007178EC" w:rsidRDefault="007178EC" w:rsidP="007178EC">
            <w:pPr>
              <w:jc w:val="both"/>
            </w:pPr>
          </w:p>
          <w:p w:rsidR="006D243A" w:rsidRDefault="006D243A" w:rsidP="007178EC">
            <w:pPr>
              <w:jc w:val="both"/>
            </w:pPr>
          </w:p>
          <w:p w:rsidR="006D243A" w:rsidRDefault="006D243A" w:rsidP="007178EC">
            <w:pPr>
              <w:jc w:val="both"/>
              <w:rPr>
                <w:b/>
                <w:bCs/>
              </w:rPr>
            </w:pPr>
            <w:r w:rsidRPr="000C0725">
              <w:rPr>
                <w:b/>
                <w:bCs/>
              </w:rPr>
              <w:t xml:space="preserve">P.S: Agribusiness </w:t>
            </w:r>
            <w:r w:rsidR="00CF583F" w:rsidRPr="000C0725">
              <w:rPr>
                <w:b/>
                <w:bCs/>
              </w:rPr>
              <w:t>Adviser: -</w:t>
            </w:r>
          </w:p>
          <w:p w:rsidR="007178EC" w:rsidRPr="000C0725" w:rsidRDefault="007178EC" w:rsidP="007178EC">
            <w:pPr>
              <w:jc w:val="both"/>
              <w:rPr>
                <w:b/>
                <w:bCs/>
              </w:rPr>
            </w:pPr>
          </w:p>
          <w:p w:rsidR="006D243A" w:rsidRDefault="006D243A" w:rsidP="007178EC">
            <w:pPr>
              <w:jc w:val="both"/>
            </w:pPr>
          </w:p>
          <w:p w:rsidR="006D243A" w:rsidRDefault="006D243A" w:rsidP="007178EC">
            <w:pPr>
              <w:pStyle w:val="ListParagraph"/>
              <w:numPr>
                <w:ilvl w:val="0"/>
                <w:numId w:val="6"/>
              </w:numPr>
              <w:jc w:val="both"/>
            </w:pPr>
            <w:r>
              <w:t xml:space="preserve">The Private Office H.H. Sheikh </w:t>
            </w:r>
            <w:proofErr w:type="spellStart"/>
            <w:r>
              <w:t>Saif</w:t>
            </w:r>
            <w:proofErr w:type="spellEnd"/>
            <w:r>
              <w:t xml:space="preserve"> Bin </w:t>
            </w:r>
            <w:proofErr w:type="spellStart"/>
            <w:r>
              <w:t>Zayed</w:t>
            </w:r>
            <w:proofErr w:type="spellEnd"/>
            <w:r>
              <w:t xml:space="preserve"> Al Nahyan</w:t>
            </w:r>
          </w:p>
          <w:p w:rsidR="006D243A" w:rsidRDefault="006D243A" w:rsidP="007178EC">
            <w:pPr>
              <w:jc w:val="both"/>
            </w:pPr>
            <w:r>
              <w:t>U.A.E – Al Ain,</w:t>
            </w:r>
          </w:p>
          <w:p w:rsidR="007178EC" w:rsidRDefault="007178EC" w:rsidP="007178EC">
            <w:pPr>
              <w:jc w:val="both"/>
            </w:pPr>
          </w:p>
          <w:p w:rsidR="006D243A" w:rsidRDefault="006D243A" w:rsidP="007178EC">
            <w:pPr>
              <w:jc w:val="both"/>
            </w:pPr>
            <w:r>
              <w:t>DUTIES</w:t>
            </w:r>
          </w:p>
          <w:p w:rsidR="006D243A" w:rsidRDefault="006D243A" w:rsidP="007178EC">
            <w:pPr>
              <w:jc w:val="both"/>
            </w:pPr>
            <w:r>
              <w:t>•</w:t>
            </w:r>
            <w:r>
              <w:tab/>
              <w:t>Manage staff.</w:t>
            </w:r>
          </w:p>
          <w:p w:rsidR="006D243A" w:rsidRDefault="006D243A" w:rsidP="007178EC">
            <w:pPr>
              <w:jc w:val="both"/>
            </w:pPr>
            <w:r>
              <w:t>•</w:t>
            </w:r>
            <w:r>
              <w:tab/>
              <w:t>Responsible for the success or failure of the various farms.</w:t>
            </w:r>
          </w:p>
          <w:p w:rsidR="006D243A" w:rsidRDefault="006D243A" w:rsidP="007178EC">
            <w:pPr>
              <w:jc w:val="both"/>
            </w:pPr>
            <w:r>
              <w:t>•</w:t>
            </w:r>
            <w:r>
              <w:tab/>
              <w:t>Manage overall farming work and supervised activities.</w:t>
            </w:r>
          </w:p>
          <w:p w:rsidR="006D243A" w:rsidRDefault="006D243A" w:rsidP="007178EC">
            <w:pPr>
              <w:jc w:val="both"/>
            </w:pPr>
            <w:r>
              <w:t>•</w:t>
            </w:r>
            <w:r>
              <w:tab/>
              <w:t>Develop farming techniques and crop growth of the farm ranch.</w:t>
            </w:r>
          </w:p>
          <w:p w:rsidR="006D243A" w:rsidRDefault="006D243A" w:rsidP="007178EC">
            <w:pPr>
              <w:jc w:val="both"/>
            </w:pPr>
            <w:r>
              <w:t>•</w:t>
            </w:r>
            <w:r>
              <w:tab/>
              <w:t>Revise farming work and food production.</w:t>
            </w:r>
          </w:p>
          <w:p w:rsidR="006D243A" w:rsidRDefault="006D243A" w:rsidP="007178EC">
            <w:pPr>
              <w:jc w:val="both"/>
            </w:pPr>
            <w:r>
              <w:t>•</w:t>
            </w:r>
            <w:r>
              <w:tab/>
              <w:t>Monitor activities for environmental degradation and environmental effects of farming.</w:t>
            </w:r>
          </w:p>
          <w:p w:rsidR="006D243A" w:rsidRDefault="006D243A" w:rsidP="007178EC">
            <w:pPr>
              <w:jc w:val="both"/>
            </w:pPr>
            <w:r>
              <w:t>•</w:t>
            </w:r>
            <w:r>
              <w:tab/>
              <w:t>Manage the financial aspects of the farm and payment deals.</w:t>
            </w:r>
          </w:p>
          <w:p w:rsidR="006D243A" w:rsidRDefault="006D243A" w:rsidP="007178EC">
            <w:pPr>
              <w:jc w:val="both"/>
            </w:pPr>
            <w:r>
              <w:t>•</w:t>
            </w:r>
            <w:r>
              <w:tab/>
              <w:t>Manage cattle and livestock for additional production.</w:t>
            </w:r>
          </w:p>
          <w:p w:rsidR="006D243A" w:rsidRDefault="006D243A" w:rsidP="007178EC">
            <w:pPr>
              <w:jc w:val="both"/>
            </w:pPr>
            <w:r>
              <w:t>•</w:t>
            </w:r>
            <w:r>
              <w:tab/>
              <w:t>Maintain all facilities and farm equipment to facilitate better production.</w:t>
            </w:r>
          </w:p>
          <w:p w:rsidR="006D243A" w:rsidRDefault="006D243A" w:rsidP="007178EC">
            <w:pPr>
              <w:jc w:val="both"/>
            </w:pPr>
            <w:r>
              <w:t>•</w:t>
            </w:r>
            <w:r>
              <w:tab/>
              <w:t>Upgrade pasture and food stock for the cattle.</w:t>
            </w:r>
          </w:p>
          <w:p w:rsidR="006D243A" w:rsidRDefault="006D243A" w:rsidP="007178EC">
            <w:pPr>
              <w:jc w:val="both"/>
            </w:pPr>
            <w:r>
              <w:t>•</w:t>
            </w:r>
            <w:r>
              <w:tab/>
              <w:t>Decision making on crops to be sown and farmed.</w:t>
            </w:r>
          </w:p>
          <w:p w:rsidR="006D243A" w:rsidRDefault="006D243A" w:rsidP="007178EC">
            <w:pPr>
              <w:jc w:val="both"/>
            </w:pPr>
            <w:r>
              <w:t>•</w:t>
            </w:r>
            <w:r>
              <w:tab/>
              <w:t>Arrange fertilizers and pesticides for the farm.</w:t>
            </w:r>
          </w:p>
          <w:p w:rsidR="006D243A" w:rsidRDefault="006D243A" w:rsidP="007178EC">
            <w:pPr>
              <w:jc w:val="both"/>
            </w:pPr>
            <w:r>
              <w:t>•</w:t>
            </w:r>
            <w:r>
              <w:tab/>
              <w:t>Revise employer's activities.</w:t>
            </w:r>
          </w:p>
          <w:p w:rsidR="006D243A" w:rsidRDefault="006D243A" w:rsidP="007178EC">
            <w:pPr>
              <w:jc w:val="both"/>
            </w:pPr>
            <w:r>
              <w:lastRenderedPageBreak/>
              <w:t>•</w:t>
            </w:r>
            <w:r>
              <w:tab/>
              <w:t>Manage crop purchases and sales.</w:t>
            </w:r>
          </w:p>
          <w:p w:rsidR="006D243A" w:rsidRDefault="006D243A" w:rsidP="007178EC">
            <w:pPr>
              <w:jc w:val="both"/>
            </w:pPr>
            <w:r>
              <w:t>•</w:t>
            </w:r>
            <w:r>
              <w:tab/>
              <w:t>Manage sales of agricultural products and crop pulses.</w:t>
            </w:r>
          </w:p>
          <w:p w:rsidR="006D243A" w:rsidRDefault="006D243A" w:rsidP="007178EC">
            <w:pPr>
              <w:jc w:val="both"/>
            </w:pPr>
            <w:r>
              <w:t>•</w:t>
            </w:r>
            <w:r>
              <w:tab/>
              <w:t>Plan and coordinate agricultural regulatory activities.</w:t>
            </w:r>
          </w:p>
          <w:p w:rsidR="006D243A" w:rsidRDefault="006D243A" w:rsidP="007178EC">
            <w:pPr>
              <w:jc w:val="both"/>
            </w:pPr>
            <w:r>
              <w:t>•</w:t>
            </w:r>
            <w:r>
              <w:tab/>
              <w:t>Interact with environmental groups to prevent deforestation and safeguard crops.</w:t>
            </w:r>
          </w:p>
          <w:p w:rsidR="006D243A" w:rsidRDefault="006D243A" w:rsidP="007178EC">
            <w:pPr>
              <w:jc w:val="both"/>
            </w:pPr>
            <w:r>
              <w:t>•</w:t>
            </w:r>
            <w:r>
              <w:tab/>
              <w:t>Manage agricultural expenditure budgets spent on buying and procuring agricultural fertilizers and tools.</w:t>
            </w:r>
          </w:p>
          <w:p w:rsidR="006D243A" w:rsidRDefault="006D243A" w:rsidP="007178EC">
            <w:pPr>
              <w:jc w:val="both"/>
            </w:pPr>
          </w:p>
          <w:p w:rsidR="006D243A" w:rsidRDefault="006D243A" w:rsidP="007178EC">
            <w:pPr>
              <w:pStyle w:val="ListParagraph"/>
              <w:numPr>
                <w:ilvl w:val="0"/>
                <w:numId w:val="5"/>
              </w:numPr>
              <w:jc w:val="both"/>
            </w:pPr>
            <w:r>
              <w:t>The Private Office H.H. Sheikh Abdullah Al Rushaid</w:t>
            </w:r>
          </w:p>
          <w:p w:rsidR="006D243A" w:rsidRDefault="006D243A" w:rsidP="007178EC">
            <w:pPr>
              <w:jc w:val="both"/>
            </w:pPr>
            <w:r>
              <w:t>KSA – Dammam,</w:t>
            </w:r>
          </w:p>
          <w:p w:rsidR="006D243A" w:rsidRDefault="006D243A" w:rsidP="007178EC">
            <w:pPr>
              <w:jc w:val="both"/>
            </w:pPr>
            <w:r>
              <w:t>As agricultural consultant or adviser, like any consultant, I am professional problem-solver, offer support and solutions to my clients to ensure their business or enterprise is running as efficiently and effectively as possible. For farmers; growers; landowners; conservation organizations; other agricultural businesses which belong to the Sheik.</w:t>
            </w:r>
          </w:p>
          <w:p w:rsidR="006D243A" w:rsidRDefault="006D243A" w:rsidP="007178EC">
            <w:pPr>
              <w:jc w:val="both"/>
            </w:pPr>
            <w:r>
              <w:t>technical consultancy - providing specialist advice on agronomy, nutrition, livestock, the environment and conservation, waste management and other technical applications;</w:t>
            </w:r>
          </w:p>
          <w:p w:rsidR="006D243A" w:rsidRDefault="006D243A" w:rsidP="007178EC">
            <w:pPr>
              <w:jc w:val="both"/>
            </w:pPr>
            <w:r>
              <w:t>DUTIES:</w:t>
            </w:r>
          </w:p>
          <w:p w:rsidR="006D243A" w:rsidRDefault="006D243A" w:rsidP="007178EC">
            <w:pPr>
              <w:jc w:val="both"/>
            </w:pPr>
            <w:r>
              <w:t>•visiting clients to identify and evaluate their business or technical requirements;</w:t>
            </w:r>
          </w:p>
          <w:p w:rsidR="006D243A" w:rsidRDefault="006D243A" w:rsidP="007178EC">
            <w:pPr>
              <w:jc w:val="both"/>
            </w:pPr>
            <w:r>
              <w:t>•collecting and analyzing data, crop yield and financial reports to measure performance;</w:t>
            </w:r>
          </w:p>
          <w:p w:rsidR="006D243A" w:rsidRDefault="006D243A" w:rsidP="007178EC">
            <w:pPr>
              <w:jc w:val="both"/>
            </w:pPr>
            <w:r>
              <w:t>•preparing or modifying business or operating plans;</w:t>
            </w:r>
          </w:p>
          <w:p w:rsidR="006D243A" w:rsidRDefault="006D243A" w:rsidP="007178EC">
            <w:pPr>
              <w:jc w:val="both"/>
            </w:pPr>
            <w:r>
              <w:t>•organizing and conducting field trials to find solutions to clients’ problems;</w:t>
            </w:r>
          </w:p>
          <w:p w:rsidR="006D243A" w:rsidRDefault="006D243A" w:rsidP="007178EC">
            <w:pPr>
              <w:jc w:val="both"/>
            </w:pPr>
            <w:r>
              <w:t>•planning and implementing improvements for the client such as using more effective pest control measures or finding more efficient ways to keep and feed livestock;</w:t>
            </w:r>
          </w:p>
          <w:p w:rsidR="006D243A" w:rsidRDefault="006D243A" w:rsidP="007178EC">
            <w:pPr>
              <w:jc w:val="both"/>
            </w:pPr>
            <w:r>
              <w:t>•organizing presentations, demonstrations, training, and farm walks for clients, colleagues, partnership organizations, professional bodies and other interested groups;</w:t>
            </w:r>
          </w:p>
          <w:p w:rsidR="006D243A" w:rsidRDefault="006D243A" w:rsidP="007178EC">
            <w:pPr>
              <w:jc w:val="both"/>
            </w:pPr>
            <w:r>
              <w:t>•communicating effectively, both in writing and orally, with clients, colleagues and members of the public;</w:t>
            </w:r>
          </w:p>
          <w:p w:rsidR="006D243A" w:rsidRDefault="006D243A" w:rsidP="007178EC">
            <w:pPr>
              <w:jc w:val="both"/>
            </w:pPr>
            <w:r>
              <w:t>•writing advisory leaflets, technical notes and possibly press releases and articles;</w:t>
            </w:r>
          </w:p>
          <w:p w:rsidR="006D243A" w:rsidRDefault="006D243A" w:rsidP="007178EC">
            <w:pPr>
              <w:jc w:val="both"/>
            </w:pPr>
            <w:r>
              <w:t>•marketing and promoting consultancy services to new customers, while maintaining existing client relationships;</w:t>
            </w:r>
          </w:p>
          <w:p w:rsidR="006D243A" w:rsidRDefault="006D243A" w:rsidP="007178EC">
            <w:pPr>
              <w:jc w:val="both"/>
            </w:pPr>
            <w:r>
              <w:t>•researching and keeping up to date with any relevant developments in agriculture;</w:t>
            </w:r>
          </w:p>
          <w:p w:rsidR="007178EC" w:rsidRDefault="007178EC" w:rsidP="007178EC">
            <w:pPr>
              <w:jc w:val="both"/>
            </w:pPr>
          </w:p>
          <w:p w:rsidR="007178EC" w:rsidRDefault="007178EC" w:rsidP="007178EC">
            <w:pPr>
              <w:jc w:val="both"/>
            </w:pPr>
          </w:p>
          <w:p w:rsidR="008E5526" w:rsidRDefault="006D243A" w:rsidP="007178EC">
            <w:pPr>
              <w:pStyle w:val="Heading4"/>
              <w:jc w:val="both"/>
              <w:rPr>
                <w:bCs/>
                <w:i/>
                <w:iCs/>
              </w:rPr>
            </w:pPr>
            <w:r w:rsidRPr="006D243A">
              <w:rPr>
                <w:bCs/>
                <w:i/>
                <w:iCs/>
              </w:rPr>
              <w:t xml:space="preserve">Othman </w:t>
            </w:r>
            <w:proofErr w:type="spellStart"/>
            <w:r w:rsidRPr="006D243A">
              <w:rPr>
                <w:bCs/>
                <w:i/>
                <w:iCs/>
              </w:rPr>
              <w:t>Belal</w:t>
            </w:r>
            <w:proofErr w:type="spellEnd"/>
            <w:r w:rsidRPr="006D243A">
              <w:rPr>
                <w:bCs/>
                <w:i/>
                <w:iCs/>
              </w:rPr>
              <w:t xml:space="preserve"> Abu </w:t>
            </w:r>
            <w:proofErr w:type="spellStart"/>
            <w:r w:rsidRPr="006D243A">
              <w:rPr>
                <w:bCs/>
                <w:i/>
                <w:iCs/>
              </w:rPr>
              <w:t>Hagleh</w:t>
            </w:r>
            <w:proofErr w:type="spellEnd"/>
            <w:r w:rsidRPr="006D243A">
              <w:rPr>
                <w:bCs/>
                <w:i/>
                <w:iCs/>
              </w:rPr>
              <w:t xml:space="preserve"> Agriculture Company</w:t>
            </w:r>
          </w:p>
          <w:p w:rsidR="008E5526" w:rsidRDefault="006D243A" w:rsidP="007178EC">
            <w:pPr>
              <w:pStyle w:val="Heading4"/>
              <w:jc w:val="both"/>
              <w:rPr>
                <w:bCs/>
                <w:i/>
                <w:iCs/>
              </w:rPr>
            </w:pPr>
            <w:r w:rsidRPr="006D243A">
              <w:rPr>
                <w:bCs/>
                <w:i/>
                <w:iCs/>
              </w:rPr>
              <w:t>Jordan</w:t>
            </w:r>
            <w:r w:rsidRPr="006D243A">
              <w:rPr>
                <w:bCs/>
                <w:i/>
                <w:iCs/>
                <w:rtl/>
                <w:lang w:bidi="ar-KW"/>
              </w:rPr>
              <w:t>–</w:t>
            </w:r>
            <w:r w:rsidRPr="006D243A">
              <w:rPr>
                <w:bCs/>
                <w:i/>
                <w:iCs/>
              </w:rPr>
              <w:t xml:space="preserve"> Amman,</w:t>
            </w:r>
          </w:p>
          <w:p w:rsidR="006D243A" w:rsidRPr="006D243A" w:rsidRDefault="006D243A" w:rsidP="007178EC">
            <w:pPr>
              <w:pStyle w:val="Heading4"/>
              <w:jc w:val="both"/>
              <w:rPr>
                <w:bCs/>
                <w:i/>
                <w:iCs/>
              </w:rPr>
            </w:pPr>
            <w:r w:rsidRPr="006D243A">
              <w:rPr>
                <w:bCs/>
                <w:i/>
                <w:iCs/>
              </w:rPr>
              <w:t>Technical Manager (Senior Agronomist)</w:t>
            </w:r>
          </w:p>
          <w:p w:rsidR="006D243A" w:rsidRDefault="006D243A" w:rsidP="007178EC">
            <w:pPr>
              <w:jc w:val="both"/>
            </w:pPr>
            <w:r>
              <w:rPr>
                <w:b/>
                <w:bCs/>
                <w:i/>
                <w:iCs/>
              </w:rPr>
              <w:t xml:space="preserve">From </w:t>
            </w:r>
            <w:r w:rsidRPr="006D243A">
              <w:rPr>
                <w:b/>
                <w:bCs/>
                <w:i/>
                <w:iCs/>
              </w:rPr>
              <w:t>2002</w:t>
            </w:r>
            <w:r w:rsidR="008E5526">
              <w:rPr>
                <w:b/>
                <w:bCs/>
                <w:i/>
                <w:iCs/>
              </w:rPr>
              <w:t xml:space="preserve"> </w:t>
            </w:r>
            <w:r>
              <w:rPr>
                <w:b/>
                <w:bCs/>
                <w:i/>
                <w:iCs/>
              </w:rPr>
              <w:t>tell</w:t>
            </w:r>
            <w:r w:rsidRPr="006D243A">
              <w:rPr>
                <w:b/>
                <w:bCs/>
                <w:i/>
                <w:iCs/>
              </w:rPr>
              <w:t xml:space="preserve"> 2005</w:t>
            </w:r>
          </w:p>
          <w:p w:rsidR="007178EC" w:rsidRDefault="007178EC" w:rsidP="007178EC">
            <w:pPr>
              <w:jc w:val="both"/>
            </w:pPr>
          </w:p>
          <w:p w:rsidR="007178EC" w:rsidRDefault="007178EC" w:rsidP="007178EC">
            <w:pPr>
              <w:jc w:val="both"/>
            </w:pPr>
          </w:p>
          <w:p w:rsidR="008E5526" w:rsidRDefault="008E5526" w:rsidP="007178EC">
            <w:pPr>
              <w:jc w:val="both"/>
            </w:pPr>
            <w:r>
              <w:t>As a Technical Manager &amp; Project Manager for planting special kinds of vegetables in side green houses &amp; in the open field such as ( ice-berg, red leaf, red weave, red cabbage, Chinese cabbage, broccoli, pro</w:t>
            </w:r>
            <w:r w:rsidR="007178EC">
              <w:t>c</w:t>
            </w:r>
            <w:r>
              <w:t>cel sprouts, leak, salary, batavia,colorabi, &amp; others), professional in the soilless planting with less using of pesticides in special shield green houses, farms managements for more than 250000  square meter, supervising &amp; establishing  yearly contracts for supplying vegetables daily to five stars hotels &amp; restaurants, establishing  new company called green gardens for  trading &amp; supplying fruits or vegetables.</w:t>
            </w:r>
          </w:p>
          <w:p w:rsidR="008E5526" w:rsidRDefault="008E5526" w:rsidP="007178EC">
            <w:pPr>
              <w:jc w:val="both"/>
            </w:pPr>
            <w:r>
              <w:t>As Project Manager to establishing the biggest project in  “ Tohama / Yemen “  (</w:t>
            </w:r>
            <w:proofErr w:type="spellStart"/>
            <w:r>
              <w:rPr>
                <w:b/>
                <w:bCs/>
              </w:rPr>
              <w:t>Hayel</w:t>
            </w:r>
            <w:proofErr w:type="spellEnd"/>
            <w:r>
              <w:rPr>
                <w:b/>
                <w:bCs/>
              </w:rPr>
              <w:t xml:space="preserve"> </w:t>
            </w:r>
            <w:proofErr w:type="spellStart"/>
            <w:r>
              <w:rPr>
                <w:b/>
                <w:bCs/>
              </w:rPr>
              <w:t>Saeed</w:t>
            </w:r>
            <w:proofErr w:type="spellEnd"/>
            <w:r>
              <w:rPr>
                <w:b/>
                <w:bCs/>
              </w:rPr>
              <w:t xml:space="preserve"> Ana' am agriculture company</w:t>
            </w:r>
            <w:r>
              <w:t>) more than 240000 square meter  for producing special kind of vegetables which ordered from the fast food restaurants &amp;  five stars hotels outside Yemen to the Arabian gulf countries like Saudi Arabia, Kuwait, Qatar, &amp; Bahrain.</w:t>
            </w:r>
          </w:p>
          <w:p w:rsidR="00CF583F" w:rsidRDefault="00CF583F" w:rsidP="007178EC">
            <w:pPr>
              <w:jc w:val="both"/>
            </w:pPr>
          </w:p>
          <w:p w:rsidR="000C0725" w:rsidRDefault="000C0725" w:rsidP="007178EC">
            <w:pPr>
              <w:jc w:val="both"/>
            </w:pPr>
          </w:p>
          <w:p w:rsidR="007A4B9C" w:rsidRDefault="007A4B9C" w:rsidP="007178EC">
            <w:pPr>
              <w:jc w:val="both"/>
            </w:pPr>
          </w:p>
          <w:p w:rsidR="007A4B9C" w:rsidRDefault="007A4B9C" w:rsidP="007178EC">
            <w:pPr>
              <w:jc w:val="both"/>
            </w:pPr>
          </w:p>
          <w:p w:rsidR="007A4B9C" w:rsidRPr="00CF583F" w:rsidRDefault="007A4B9C" w:rsidP="007178EC">
            <w:pPr>
              <w:jc w:val="both"/>
            </w:pPr>
          </w:p>
          <w:p w:rsidR="008E5526" w:rsidRPr="008E5526" w:rsidRDefault="008E5526" w:rsidP="007178EC">
            <w:pPr>
              <w:pStyle w:val="Heading4"/>
              <w:jc w:val="both"/>
              <w:rPr>
                <w:bCs/>
                <w:i/>
                <w:iCs/>
              </w:rPr>
            </w:pPr>
            <w:r w:rsidRPr="008E5526">
              <w:rPr>
                <w:bCs/>
                <w:i/>
                <w:iCs/>
              </w:rPr>
              <w:t>Regional for cleaning Gardening &amp; pest Control Company</w:t>
            </w:r>
          </w:p>
          <w:p w:rsidR="008E5526" w:rsidRDefault="008E5526" w:rsidP="007178EC">
            <w:pPr>
              <w:pStyle w:val="Heading4"/>
              <w:jc w:val="both"/>
              <w:rPr>
                <w:bCs/>
                <w:i/>
                <w:iCs/>
              </w:rPr>
            </w:pPr>
            <w:r w:rsidRPr="008E5526">
              <w:rPr>
                <w:bCs/>
                <w:i/>
                <w:iCs/>
              </w:rPr>
              <w:t>United Arab Emirate</w:t>
            </w:r>
            <w:r>
              <w:rPr>
                <w:bCs/>
                <w:i/>
                <w:iCs/>
              </w:rPr>
              <w:t>, Dubai</w:t>
            </w:r>
          </w:p>
          <w:p w:rsidR="008E5526" w:rsidRDefault="008E5526" w:rsidP="007178EC">
            <w:pPr>
              <w:pStyle w:val="Heading4"/>
              <w:jc w:val="both"/>
              <w:rPr>
                <w:bCs/>
                <w:i/>
                <w:iCs/>
              </w:rPr>
            </w:pPr>
            <w:r w:rsidRPr="008E5526">
              <w:rPr>
                <w:bCs/>
                <w:i/>
                <w:iCs/>
              </w:rPr>
              <w:t>Technical manager</w:t>
            </w:r>
          </w:p>
          <w:p w:rsidR="00C75B78" w:rsidRDefault="008E5526" w:rsidP="007178EC">
            <w:pPr>
              <w:jc w:val="both"/>
              <w:rPr>
                <w:b/>
              </w:rPr>
            </w:pPr>
            <w:r w:rsidRPr="008E5526">
              <w:rPr>
                <w:b/>
              </w:rPr>
              <w:t>From  2001 tell 2002</w:t>
            </w:r>
          </w:p>
          <w:p w:rsidR="007178EC" w:rsidRDefault="007178EC" w:rsidP="007178EC">
            <w:pPr>
              <w:jc w:val="both"/>
              <w:rPr>
                <w:b/>
              </w:rPr>
            </w:pPr>
          </w:p>
          <w:p w:rsidR="007178EC" w:rsidRPr="00B162AE" w:rsidRDefault="007178EC" w:rsidP="007178EC">
            <w:pPr>
              <w:jc w:val="both"/>
              <w:rPr>
                <w:b/>
              </w:rPr>
            </w:pPr>
          </w:p>
          <w:p w:rsidR="008E5526" w:rsidRDefault="008E5526" w:rsidP="007178EC">
            <w:pPr>
              <w:jc w:val="both"/>
            </w:pPr>
            <w:r>
              <w:t>As Technical Manager, agricultural &amp; pest control supervisor training programs, marketing the services of the company, assistant management developer, negotiation contracts for big shopping centers, hotels &amp; restaurants, testing swimming pools water from over chlorine treatments, landscaping, stuff training process program.</w:t>
            </w:r>
          </w:p>
          <w:p w:rsidR="000C0725" w:rsidRPr="00CF583F" w:rsidRDefault="000C0725" w:rsidP="007178EC">
            <w:pPr>
              <w:jc w:val="both"/>
            </w:pPr>
          </w:p>
          <w:p w:rsidR="00C75B78" w:rsidRDefault="00C75B78" w:rsidP="007178EC">
            <w:pPr>
              <w:jc w:val="both"/>
            </w:pPr>
          </w:p>
          <w:p w:rsidR="008E5526" w:rsidRPr="008E5526" w:rsidRDefault="008E5526" w:rsidP="007178EC">
            <w:pPr>
              <w:pStyle w:val="Heading4"/>
              <w:jc w:val="both"/>
              <w:rPr>
                <w:bCs/>
                <w:i/>
                <w:iCs/>
              </w:rPr>
            </w:pPr>
            <w:r w:rsidRPr="008E5526">
              <w:rPr>
                <w:bCs/>
                <w:i/>
                <w:iCs/>
              </w:rPr>
              <w:t>Al-Ain link Agriculture Company,</w:t>
            </w:r>
          </w:p>
          <w:p w:rsidR="008E5526" w:rsidRDefault="008E5526" w:rsidP="007178EC">
            <w:pPr>
              <w:pStyle w:val="Heading4"/>
              <w:jc w:val="both"/>
              <w:rPr>
                <w:bCs/>
                <w:i/>
                <w:iCs/>
              </w:rPr>
            </w:pPr>
            <w:r w:rsidRPr="008E5526">
              <w:rPr>
                <w:bCs/>
                <w:i/>
                <w:iCs/>
              </w:rPr>
              <w:t>United Arab Emirate</w:t>
            </w:r>
            <w:r>
              <w:rPr>
                <w:bCs/>
                <w:i/>
                <w:iCs/>
              </w:rPr>
              <w:t>, AlAin</w:t>
            </w:r>
          </w:p>
          <w:p w:rsidR="008E5526" w:rsidRPr="008E5526" w:rsidRDefault="008E5526" w:rsidP="007178EC">
            <w:pPr>
              <w:pStyle w:val="Heading4"/>
              <w:jc w:val="both"/>
              <w:rPr>
                <w:bCs/>
                <w:i/>
                <w:iCs/>
              </w:rPr>
            </w:pPr>
            <w:r w:rsidRPr="008E5526">
              <w:rPr>
                <w:bCs/>
                <w:i/>
                <w:iCs/>
              </w:rPr>
              <w:t>Branch Manager</w:t>
            </w:r>
          </w:p>
          <w:p w:rsidR="008E5526" w:rsidRPr="008E5526" w:rsidRDefault="008E5526" w:rsidP="007178EC">
            <w:pPr>
              <w:jc w:val="both"/>
              <w:rPr>
                <w:b/>
              </w:rPr>
            </w:pPr>
            <w:r w:rsidRPr="008E5526">
              <w:rPr>
                <w:b/>
              </w:rPr>
              <w:t>From  200</w:t>
            </w:r>
            <w:r>
              <w:rPr>
                <w:b/>
              </w:rPr>
              <w:t>0</w:t>
            </w:r>
            <w:r w:rsidRPr="008E5526">
              <w:rPr>
                <w:b/>
              </w:rPr>
              <w:t xml:space="preserve"> tell 200</w:t>
            </w:r>
            <w:r>
              <w:rPr>
                <w:b/>
              </w:rPr>
              <w:t>1</w:t>
            </w:r>
          </w:p>
          <w:p w:rsidR="00C75B78" w:rsidRDefault="00C75B78" w:rsidP="007178EC">
            <w:pPr>
              <w:jc w:val="both"/>
            </w:pPr>
          </w:p>
          <w:p w:rsidR="008E5526" w:rsidRDefault="008E5526" w:rsidP="007178EC">
            <w:pPr>
              <w:jc w:val="both"/>
            </w:pPr>
            <w:r>
              <w:t>as Branch Manager for agriculture consultation, seeds &amp; pesticide marketing, soil testing (</w:t>
            </w:r>
            <w:r>
              <w:rPr>
                <w:b/>
                <w:bCs/>
              </w:rPr>
              <w:t>EC</w:t>
            </w:r>
            <w:r>
              <w:t>) &amp; (</w:t>
            </w:r>
            <w:r>
              <w:rPr>
                <w:b/>
                <w:bCs/>
              </w:rPr>
              <w:t>PH</w:t>
            </w:r>
            <w:r>
              <w:t xml:space="preserve">), testing hybrid seeds in agriculture station, open field and </w:t>
            </w:r>
            <w:r w:rsidR="00C75C6F">
              <w:t>greenhouses</w:t>
            </w:r>
            <w:r>
              <w:t xml:space="preserve"> establishing, farms management, fertilizing &amp; irrigation programs, huge farms establishing.</w:t>
            </w:r>
          </w:p>
          <w:p w:rsidR="000C0725" w:rsidRDefault="000C0725" w:rsidP="007178EC">
            <w:pPr>
              <w:jc w:val="both"/>
            </w:pPr>
          </w:p>
          <w:p w:rsidR="007178EC" w:rsidRDefault="007178EC" w:rsidP="007178EC">
            <w:pPr>
              <w:jc w:val="both"/>
            </w:pPr>
          </w:p>
          <w:p w:rsidR="007178EC" w:rsidRDefault="007178EC" w:rsidP="007178EC">
            <w:pPr>
              <w:jc w:val="both"/>
            </w:pPr>
          </w:p>
          <w:p w:rsidR="007178EC" w:rsidRPr="00B162AE" w:rsidRDefault="007178EC" w:rsidP="007178EC">
            <w:pPr>
              <w:jc w:val="both"/>
            </w:pPr>
          </w:p>
          <w:p w:rsidR="00C75C6F" w:rsidRPr="00C75C6F" w:rsidRDefault="00C75C6F" w:rsidP="007178EC">
            <w:pPr>
              <w:jc w:val="both"/>
              <w:rPr>
                <w:b/>
                <w:bCs/>
                <w:i/>
                <w:iCs/>
              </w:rPr>
            </w:pPr>
            <w:r w:rsidRPr="00C75C6F">
              <w:rPr>
                <w:b/>
                <w:bCs/>
                <w:i/>
                <w:iCs/>
              </w:rPr>
              <w:t>Agriculture Process Company,</w:t>
            </w:r>
          </w:p>
          <w:p w:rsidR="00C75C6F" w:rsidRDefault="00C75C6F" w:rsidP="007178EC">
            <w:pPr>
              <w:jc w:val="both"/>
              <w:rPr>
                <w:b/>
                <w:bCs/>
                <w:i/>
                <w:iCs/>
              </w:rPr>
            </w:pPr>
            <w:r w:rsidRPr="00C75C6F">
              <w:rPr>
                <w:b/>
                <w:bCs/>
                <w:i/>
                <w:iCs/>
              </w:rPr>
              <w:t>Jordan/ Amman</w:t>
            </w:r>
          </w:p>
          <w:p w:rsidR="00C75C6F" w:rsidRPr="00C75C6F" w:rsidRDefault="00C75C6F" w:rsidP="007178EC">
            <w:pPr>
              <w:jc w:val="both"/>
              <w:rPr>
                <w:b/>
                <w:bCs/>
                <w:i/>
                <w:iCs/>
              </w:rPr>
            </w:pPr>
            <w:r w:rsidRPr="00C75C6F">
              <w:rPr>
                <w:b/>
                <w:bCs/>
                <w:i/>
                <w:iCs/>
              </w:rPr>
              <w:t>Agriculture and pest control engineer</w:t>
            </w:r>
          </w:p>
          <w:p w:rsidR="00C75C6F" w:rsidRDefault="00C75C6F" w:rsidP="007178EC">
            <w:pPr>
              <w:jc w:val="both"/>
              <w:rPr>
                <w:b/>
              </w:rPr>
            </w:pPr>
            <w:r w:rsidRPr="00C75C6F">
              <w:rPr>
                <w:b/>
              </w:rPr>
              <w:t>From 1996</w:t>
            </w:r>
            <w:r>
              <w:rPr>
                <w:b/>
                <w:bCs/>
                <w:i/>
                <w:iCs/>
              </w:rPr>
              <w:t xml:space="preserve"> </w:t>
            </w:r>
            <w:r>
              <w:rPr>
                <w:b/>
                <w:bCs/>
                <w:i/>
                <w:iCs/>
                <w:lang w:val="en-GB"/>
              </w:rPr>
              <w:t xml:space="preserve">tell </w:t>
            </w:r>
            <w:r w:rsidRPr="00C75C6F">
              <w:rPr>
                <w:b/>
                <w:bCs/>
                <w:i/>
                <w:iCs/>
              </w:rPr>
              <w:t>2000</w:t>
            </w:r>
          </w:p>
          <w:p w:rsidR="00C75C6F" w:rsidRDefault="00C75C6F" w:rsidP="007178EC">
            <w:pPr>
              <w:jc w:val="both"/>
              <w:rPr>
                <w:b/>
              </w:rPr>
            </w:pPr>
          </w:p>
          <w:p w:rsidR="00C75B78" w:rsidRPr="00B162AE" w:rsidRDefault="00C75C6F" w:rsidP="007178EC">
            <w:pPr>
              <w:jc w:val="both"/>
              <w:rPr>
                <w:sz w:val="24"/>
                <w:szCs w:val="24"/>
              </w:rPr>
            </w:pPr>
            <w:r>
              <w:t>As an agriculture and pest control Engineer, gardens establishing, agricultural training, marketing, contracts establishing, landscaping, farms management, (</w:t>
            </w:r>
            <w:r>
              <w:rPr>
                <w:b/>
                <w:bCs/>
              </w:rPr>
              <w:t>EC</w:t>
            </w:r>
            <w:r>
              <w:t>) &amp; (</w:t>
            </w:r>
            <w:r>
              <w:rPr>
                <w:b/>
                <w:bCs/>
              </w:rPr>
              <w:t>PH</w:t>
            </w:r>
            <w:r>
              <w:t>) testing for soil, fertilizing &amp; irrigation programs</w:t>
            </w:r>
            <w:r>
              <w:rPr>
                <w:rFonts w:hint="cs"/>
                <w:rtl/>
              </w:rPr>
              <w:t>,</w:t>
            </w:r>
            <w:r>
              <w:t xml:space="preserve"> training agricultural processing for staff, pest control management for big projects.</w:t>
            </w:r>
          </w:p>
          <w:p w:rsidR="00C75B78" w:rsidRDefault="00C75B78" w:rsidP="007178EC">
            <w:pPr>
              <w:jc w:val="both"/>
            </w:pPr>
          </w:p>
          <w:p w:rsidR="005264E2" w:rsidRDefault="005264E2" w:rsidP="007178EC">
            <w:pPr>
              <w:jc w:val="both"/>
            </w:pPr>
          </w:p>
          <w:p w:rsidR="007178EC" w:rsidRDefault="007178EC" w:rsidP="007178EC">
            <w:pPr>
              <w:jc w:val="both"/>
            </w:pPr>
          </w:p>
          <w:p w:rsidR="007178EC" w:rsidRDefault="007178EC" w:rsidP="007178EC">
            <w:pPr>
              <w:jc w:val="both"/>
            </w:pPr>
          </w:p>
          <w:p w:rsidR="007178EC" w:rsidRDefault="007178EC" w:rsidP="007178EC">
            <w:pPr>
              <w:jc w:val="both"/>
            </w:pPr>
          </w:p>
          <w:p w:rsidR="007178EC" w:rsidRDefault="007178EC" w:rsidP="007178EC">
            <w:pPr>
              <w:jc w:val="both"/>
            </w:pPr>
          </w:p>
          <w:p w:rsidR="007178EC" w:rsidRDefault="007178EC" w:rsidP="007178EC">
            <w:pPr>
              <w:jc w:val="both"/>
            </w:pPr>
          </w:p>
          <w:p w:rsidR="007178EC" w:rsidRDefault="007178EC" w:rsidP="007178EC">
            <w:pPr>
              <w:jc w:val="both"/>
            </w:pPr>
          </w:p>
          <w:p w:rsidR="007178EC" w:rsidRDefault="007178EC" w:rsidP="007178EC">
            <w:pPr>
              <w:jc w:val="both"/>
            </w:pPr>
          </w:p>
          <w:p w:rsidR="007178EC" w:rsidRDefault="007178EC" w:rsidP="007178EC">
            <w:pPr>
              <w:jc w:val="both"/>
            </w:pPr>
          </w:p>
          <w:p w:rsidR="007178EC" w:rsidRDefault="007178EC" w:rsidP="007178EC">
            <w:pPr>
              <w:jc w:val="both"/>
            </w:pPr>
          </w:p>
          <w:p w:rsidR="007178EC" w:rsidRDefault="007178EC" w:rsidP="007178EC">
            <w:pPr>
              <w:jc w:val="both"/>
            </w:pPr>
          </w:p>
          <w:p w:rsidR="007178EC" w:rsidRDefault="007178EC" w:rsidP="007178EC">
            <w:pPr>
              <w:jc w:val="both"/>
            </w:pPr>
          </w:p>
          <w:p w:rsidR="007178EC" w:rsidRDefault="007178EC" w:rsidP="007178EC">
            <w:pPr>
              <w:jc w:val="both"/>
            </w:pPr>
          </w:p>
          <w:p w:rsidR="007178EC" w:rsidRDefault="007178EC" w:rsidP="007178EC">
            <w:pPr>
              <w:jc w:val="both"/>
            </w:pPr>
          </w:p>
          <w:p w:rsidR="007178EC" w:rsidRDefault="007178EC" w:rsidP="007178EC">
            <w:pPr>
              <w:jc w:val="both"/>
            </w:pPr>
          </w:p>
          <w:p w:rsidR="007178EC" w:rsidRDefault="007178EC" w:rsidP="007178EC">
            <w:pPr>
              <w:jc w:val="both"/>
            </w:pPr>
          </w:p>
          <w:p w:rsidR="007178EC" w:rsidRDefault="007178EC" w:rsidP="007178EC">
            <w:pPr>
              <w:jc w:val="both"/>
            </w:pPr>
          </w:p>
          <w:p w:rsidR="007178EC" w:rsidRDefault="007178EC" w:rsidP="007178EC">
            <w:pPr>
              <w:jc w:val="both"/>
            </w:pPr>
          </w:p>
          <w:p w:rsidR="007178EC" w:rsidRDefault="007178EC" w:rsidP="007178EC">
            <w:pPr>
              <w:jc w:val="both"/>
            </w:pPr>
          </w:p>
          <w:p w:rsidR="007178EC" w:rsidRDefault="007178EC" w:rsidP="007178EC">
            <w:pPr>
              <w:jc w:val="both"/>
            </w:pPr>
          </w:p>
          <w:p w:rsidR="007178EC" w:rsidRDefault="007178EC" w:rsidP="007178EC">
            <w:pPr>
              <w:jc w:val="both"/>
            </w:pPr>
          </w:p>
          <w:p w:rsidR="007178EC" w:rsidRDefault="007178EC" w:rsidP="007178EC">
            <w:pPr>
              <w:jc w:val="both"/>
            </w:pPr>
          </w:p>
          <w:p w:rsidR="007178EC" w:rsidRDefault="007178EC" w:rsidP="007178EC">
            <w:pPr>
              <w:jc w:val="both"/>
            </w:pPr>
          </w:p>
          <w:p w:rsidR="007178EC" w:rsidRDefault="007178EC" w:rsidP="007178EC">
            <w:pPr>
              <w:jc w:val="both"/>
            </w:pPr>
          </w:p>
          <w:p w:rsidR="007178EC" w:rsidRDefault="007178EC" w:rsidP="007178EC">
            <w:pPr>
              <w:jc w:val="both"/>
            </w:pPr>
          </w:p>
          <w:p w:rsidR="007178EC" w:rsidRDefault="007178EC" w:rsidP="007178EC">
            <w:pPr>
              <w:jc w:val="both"/>
            </w:pPr>
          </w:p>
          <w:p w:rsidR="007178EC" w:rsidRDefault="007178EC" w:rsidP="007178EC">
            <w:pPr>
              <w:jc w:val="both"/>
            </w:pPr>
          </w:p>
          <w:p w:rsidR="007178EC" w:rsidRDefault="007178EC" w:rsidP="007178EC">
            <w:pPr>
              <w:jc w:val="both"/>
            </w:pPr>
          </w:p>
          <w:p w:rsidR="005264E2" w:rsidRPr="005264E2" w:rsidRDefault="005264E2" w:rsidP="00226EE0">
            <w:pPr>
              <w:keepNext/>
              <w:spacing w:line="276" w:lineRule="auto"/>
              <w:rPr>
                <w:rFonts w:ascii="Palatino Linotype" w:hAnsi="Palatino Linotype" w:cs="Arial"/>
                <w:b/>
                <w:bCs/>
                <w:i/>
                <w:iCs/>
                <w:sz w:val="36"/>
                <w:szCs w:val="36"/>
                <w:rtl/>
              </w:rPr>
            </w:pPr>
            <w:bookmarkStart w:id="0" w:name="_GoBack"/>
            <w:r w:rsidRPr="005264E2">
              <w:rPr>
                <w:rFonts w:ascii="Palatino Linotype" w:hAnsi="Palatino Linotype" w:cs="Arial"/>
                <w:b/>
                <w:bCs/>
                <w:i/>
                <w:iCs/>
                <w:sz w:val="36"/>
                <w:szCs w:val="36"/>
              </w:rPr>
              <w:t>Cover Litter</w:t>
            </w:r>
          </w:p>
          <w:p w:rsidR="005264E2" w:rsidRPr="005264E2" w:rsidRDefault="005264E2" w:rsidP="00226EE0">
            <w:pPr>
              <w:tabs>
                <w:tab w:val="left" w:pos="720"/>
              </w:tabs>
              <w:spacing w:line="276" w:lineRule="auto"/>
              <w:ind w:left="720" w:hanging="360"/>
              <w:rPr>
                <w:rFonts w:ascii="Palatino Linotype" w:hAnsi="Palatino Linotype" w:cs="Verdana"/>
                <w:b/>
                <w:bCs/>
                <w:i/>
                <w:iCs/>
                <w:sz w:val="28"/>
                <w:szCs w:val="28"/>
              </w:rPr>
            </w:pPr>
          </w:p>
          <w:p w:rsidR="005264E2" w:rsidRPr="005264E2" w:rsidRDefault="005264E2" w:rsidP="00226EE0">
            <w:pPr>
              <w:shd w:val="clear" w:color="auto" w:fill="FFFFFF"/>
              <w:spacing w:line="276" w:lineRule="auto"/>
              <w:rPr>
                <w:rFonts w:ascii="Arial" w:hAnsi="Arial" w:cs="Arial"/>
                <w:color w:val="222222"/>
                <w:sz w:val="16"/>
                <w:szCs w:val="16"/>
              </w:rPr>
            </w:pPr>
            <w:r w:rsidRPr="005264E2">
              <w:rPr>
                <w:rFonts w:ascii="Georgia" w:hAnsi="Georgia" w:cs="Arial"/>
                <w:b/>
                <w:bCs/>
                <w:i/>
                <w:iCs/>
                <w:color w:val="222222"/>
                <w:sz w:val="16"/>
                <w:szCs w:val="16"/>
              </w:rPr>
              <w:t>Dear Sir</w:t>
            </w:r>
          </w:p>
          <w:p w:rsidR="005264E2" w:rsidRPr="005264E2" w:rsidRDefault="005264E2" w:rsidP="00226EE0">
            <w:pPr>
              <w:shd w:val="clear" w:color="auto" w:fill="FFFFFF"/>
              <w:spacing w:after="200" w:line="276" w:lineRule="auto"/>
              <w:rPr>
                <w:rFonts w:ascii="Arial" w:hAnsi="Arial" w:cs="Arial"/>
                <w:color w:val="222222"/>
                <w:sz w:val="16"/>
                <w:szCs w:val="16"/>
              </w:rPr>
            </w:pPr>
            <w:r w:rsidRPr="005264E2">
              <w:rPr>
                <w:rFonts w:ascii="Georgia" w:hAnsi="Georgia" w:cs="Arial"/>
                <w:b/>
                <w:bCs/>
                <w:i/>
                <w:iCs/>
                <w:color w:val="222222"/>
                <w:sz w:val="16"/>
                <w:szCs w:val="16"/>
              </w:rPr>
              <w:t>Greetings,,,,,,</w:t>
            </w:r>
          </w:p>
          <w:p w:rsidR="005264E2" w:rsidRPr="005264E2" w:rsidRDefault="005264E2" w:rsidP="0032495E">
            <w:pPr>
              <w:shd w:val="clear" w:color="auto" w:fill="FFFFFF"/>
              <w:spacing w:after="200" w:line="276" w:lineRule="auto"/>
              <w:rPr>
                <w:rFonts w:ascii="Arial" w:hAnsi="Arial" w:cs="Arial"/>
                <w:color w:val="222222"/>
                <w:sz w:val="16"/>
                <w:szCs w:val="16"/>
              </w:rPr>
            </w:pPr>
            <w:r w:rsidRPr="005264E2">
              <w:rPr>
                <w:rFonts w:ascii="Georgia" w:hAnsi="Georgia" w:cs="Arial"/>
                <w:b/>
                <w:bCs/>
                <w:i/>
                <w:iCs/>
                <w:color w:val="222222"/>
                <w:sz w:val="16"/>
                <w:szCs w:val="16"/>
              </w:rPr>
              <w:t>I am an agriculture Consultant with 2</w:t>
            </w:r>
            <w:r w:rsidR="0032495E">
              <w:rPr>
                <w:rFonts w:ascii="Georgia" w:hAnsi="Georgia" w:cs="Arial"/>
                <w:b/>
                <w:bCs/>
                <w:i/>
                <w:iCs/>
                <w:color w:val="222222"/>
                <w:sz w:val="16"/>
                <w:szCs w:val="16"/>
              </w:rPr>
              <w:t>4</w:t>
            </w:r>
            <w:r w:rsidRPr="005264E2">
              <w:rPr>
                <w:rFonts w:ascii="Georgia" w:hAnsi="Georgia" w:cs="Arial"/>
                <w:b/>
                <w:bCs/>
                <w:i/>
                <w:iCs/>
                <w:color w:val="222222"/>
                <w:sz w:val="16"/>
                <w:szCs w:val="16"/>
              </w:rPr>
              <w:t>+ years of exceptional experience in agricultural management and project management with proficiency in strategic planning, hydroponics farm management, organic cultivation and consultancy. I am seeking a challenging position in a dynamic organization to proactively contribute accrued skills in realizing organizational objectives and charting a long term career growth path.   As apparent from my CV, I've played a key role in developing farming techniques and crop growth of the farm ranch specially with hydroponics systems. I've efficiently built plans for organic cultivation through a hybrid system combining aquaculture technology and organic farming. I actively interacted with the environmental groups to prevent deforestation and safeguard crops. I'm also involved in the purchases of livestock, farm equipment, crops and other agricultural products. I've upgraded pasture and food stock for the cattle. I've effectively planned and coordinated agricultural regulatory activities and ensured compliance with government regulations and health &amp; safety standards. I've been instrumental in organizing and supervising all maintenance/repair of farm property, equipment and machineries. I'd also like to mention that I've provided training for the Algerian farmers in new ways of producing vegetables &amp; fruits for trading to Europe. I've offered training to Burgan Agriculture Company engineers and staffs in Kuwait as well as setup seed test station in Abdali.   I've established 2 agriculture projects in Kuwait for Alghanim Farms with 800000 Sq m, 700 cooling tunnel houses along with more than 350000 Sq m in an open field area. I've also handled the biggest project in Tohama with more than 240000 sq m for planting special kind of vegetables which is ordered by the fast food restaurants &amp; 5 stars hotels of Arabian Gulf countries like Saudi Arabia, Kuwait, Qatar &amp; Bahrain. I've also been proficient in managing and maintaining financial aspects, payment deals and records of the farm. I've also handled the sales, marketing and advertising of farm products. I'm liable for the recruitment of workers and also provided training to them. In addition to my experience and personal qualities, I've a solid educational foundation and a passion for agricultural management. My key skills include Hydroponics &amp; organic cultivation, greenhouses/fiberglass &amp; soil less planting, pesticides controlling, PH &amp; EC testing, fertilizing, negotiation etc.   I believe my commitment to excellence, ability to work with and lead teams towards achieving great results and my immense knowledge and skill base will give me a unique and informed perspective from which I can add significant value to your business and make me a valuable team member.   My attached CV details my experience. I look forward to the opportunity to meet with you to discuss my qualifications further.</w:t>
            </w:r>
          </w:p>
          <w:p w:rsidR="005264E2" w:rsidRPr="005264E2" w:rsidRDefault="005264E2" w:rsidP="00226EE0">
            <w:pPr>
              <w:shd w:val="clear" w:color="auto" w:fill="FFFFFF"/>
              <w:spacing w:after="200" w:line="276" w:lineRule="auto"/>
              <w:rPr>
                <w:rFonts w:ascii="Arial" w:hAnsi="Arial" w:cs="Arial"/>
                <w:color w:val="222222"/>
                <w:sz w:val="16"/>
                <w:szCs w:val="16"/>
              </w:rPr>
            </w:pPr>
            <w:r w:rsidRPr="005264E2">
              <w:rPr>
                <w:rFonts w:ascii="Georgia" w:hAnsi="Georgia" w:cs="Arial"/>
                <w:b/>
                <w:bCs/>
                <w:i/>
                <w:iCs/>
                <w:color w:val="222222"/>
                <w:sz w:val="16"/>
                <w:szCs w:val="16"/>
              </w:rPr>
              <w:t>Regards,</w:t>
            </w:r>
          </w:p>
          <w:p w:rsidR="005264E2" w:rsidRPr="005264E2" w:rsidRDefault="005264E2" w:rsidP="00226EE0">
            <w:pPr>
              <w:shd w:val="clear" w:color="auto" w:fill="FFFFFF"/>
              <w:spacing w:after="200" w:line="276" w:lineRule="auto"/>
              <w:rPr>
                <w:rFonts w:ascii="Arial" w:hAnsi="Arial" w:cs="Arial"/>
                <w:color w:val="222222"/>
                <w:sz w:val="16"/>
                <w:szCs w:val="16"/>
              </w:rPr>
            </w:pPr>
            <w:r w:rsidRPr="005264E2">
              <w:rPr>
                <w:rFonts w:ascii="Georgia" w:hAnsi="Georgia" w:cs="Arial"/>
                <w:b/>
                <w:bCs/>
                <w:i/>
                <w:iCs/>
                <w:color w:val="222222"/>
                <w:sz w:val="16"/>
                <w:szCs w:val="16"/>
              </w:rPr>
              <w:t>Hassan Rashad Abu Nejim</w:t>
            </w:r>
          </w:p>
          <w:p w:rsidR="005264E2" w:rsidRPr="005264E2" w:rsidRDefault="005264E2" w:rsidP="00226EE0">
            <w:pPr>
              <w:shd w:val="clear" w:color="auto" w:fill="FFFFFF"/>
              <w:spacing w:after="200" w:line="276" w:lineRule="auto"/>
              <w:rPr>
                <w:rFonts w:ascii="Arial" w:hAnsi="Arial" w:cs="Arial"/>
                <w:color w:val="222222"/>
                <w:sz w:val="16"/>
                <w:szCs w:val="16"/>
              </w:rPr>
            </w:pPr>
            <w:r w:rsidRPr="005264E2">
              <w:rPr>
                <w:rFonts w:ascii="Georgia" w:hAnsi="Georgia" w:cs="Arial"/>
                <w:b/>
                <w:bCs/>
                <w:i/>
                <w:iCs/>
                <w:color w:val="222222"/>
                <w:sz w:val="16"/>
                <w:szCs w:val="16"/>
              </w:rPr>
              <w:t>Agricultural Consultant</w:t>
            </w:r>
          </w:p>
          <w:p w:rsidR="005264E2" w:rsidRDefault="005264E2" w:rsidP="00226EE0">
            <w:pPr>
              <w:spacing w:line="276" w:lineRule="auto"/>
              <w:jc w:val="both"/>
            </w:pPr>
          </w:p>
          <w:bookmarkEnd w:id="0"/>
          <w:p w:rsidR="00036450" w:rsidRPr="004D3011" w:rsidRDefault="00036450" w:rsidP="007178EC">
            <w:pPr>
              <w:jc w:val="both"/>
              <w:rPr>
                <w:color w:val="FFFFFF" w:themeColor="background1"/>
              </w:rPr>
            </w:pPr>
          </w:p>
        </w:tc>
      </w:tr>
    </w:tbl>
    <w:p w:rsidR="0017795D" w:rsidRDefault="0017795D" w:rsidP="007178EC">
      <w:pPr>
        <w:tabs>
          <w:tab w:val="left" w:pos="990"/>
        </w:tabs>
        <w:jc w:val="both"/>
      </w:pPr>
    </w:p>
    <w:sectPr w:rsidR="0017795D" w:rsidSect="00226EE0">
      <w:headerReference w:type="default" r:id="rId17"/>
      <w:pgSz w:w="12240" w:h="15840"/>
      <w:pgMar w:top="1" w:right="720" w:bottom="851" w:left="720" w:header="720" w:footer="720" w:gutter="0"/>
      <w:pgBorders w:offsetFrom="page">
        <w:top w:val="thickThinMediumGap" w:sz="24" w:space="24" w:color="002060"/>
        <w:left w:val="thickThinMediumGap" w:sz="24" w:space="24" w:color="002060"/>
        <w:bottom w:val="thinThickMediumGap" w:sz="24" w:space="24" w:color="002060"/>
        <w:right w:val="thinThickMediumGap" w:sz="24" w:space="24" w:color="002060"/>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3AD4" w:rsidRDefault="00753AD4" w:rsidP="000C45FF">
      <w:r>
        <w:separator/>
      </w:r>
    </w:p>
  </w:endnote>
  <w:endnote w:type="continuationSeparator" w:id="0">
    <w:p w:rsidR="00753AD4" w:rsidRDefault="00753AD4" w:rsidP="000C45F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メイリオ">
    <w:panose1 w:val="00000000000000000000"/>
    <w:charset w:val="8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3AD4" w:rsidRDefault="00753AD4" w:rsidP="000C45FF">
      <w:r>
        <w:separator/>
      </w:r>
    </w:p>
  </w:footnote>
  <w:footnote w:type="continuationSeparator" w:id="0">
    <w:p w:rsidR="00753AD4" w:rsidRDefault="00753AD4" w:rsidP="000C45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5FF" w:rsidRDefault="000C45FF">
    <w:pPr>
      <w:pStyle w:val="Header"/>
    </w:pPr>
    <w:r>
      <w:rPr>
        <w:noProof/>
        <w:lang w:eastAsia="en-US"/>
      </w:rPr>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260336" cy="9628632"/>
          <wp:effectExtent l="0" t="0" r="0" b="0"/>
          <wp:wrapNone/>
          <wp:docPr id="17" name="Graphic 17">
            <a:extLst xmlns:a="http://schemas.openxmlformats.org/drawingml/2006/main">
              <a:ext uri="{C183D7F6-B498-43B3-948B-1728B52AA6E4}">
                <adec:decorative xmlns:adec="http://schemas.microsoft.com/office/drawing/2017/decorative"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
                      </a:ext>
                    </a:extLst>
                  </a:blip>
                  <a:stretch>
                    <a:fillRect/>
                  </a:stretch>
                </pic:blipFill>
                <pic:spPr>
                  <a:xfrm>
                    <a:off x="0" y="0"/>
                    <a:ext cx="7260336" cy="9628632"/>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25pt;height:11.25pt" o:bullet="t">
        <v:imagedata r:id="rId1" o:title="msoAB47"/>
      </v:shape>
    </w:pict>
  </w:numPicBullet>
  <w:abstractNum w:abstractNumId="0">
    <w:nsid w:val="11436F8E"/>
    <w:multiLevelType w:val="hybridMultilevel"/>
    <w:tmpl w:val="56766C70"/>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5C25C1"/>
    <w:multiLevelType w:val="hybridMultilevel"/>
    <w:tmpl w:val="3DA42E3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CE94902"/>
    <w:multiLevelType w:val="hybridMultilevel"/>
    <w:tmpl w:val="2AA8F58C"/>
    <w:lvl w:ilvl="0" w:tplc="08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AF1579"/>
    <w:multiLevelType w:val="hybridMultilevel"/>
    <w:tmpl w:val="0ADCD77E"/>
    <w:lvl w:ilvl="0" w:tplc="08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426995"/>
    <w:multiLevelType w:val="hybridMultilevel"/>
    <w:tmpl w:val="8536F9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9EC79D3"/>
    <w:multiLevelType w:val="hybridMultilevel"/>
    <w:tmpl w:val="F0628D66"/>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0"/>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attachedTemplate r:id="rId1"/>
  <w:stylePaneFormatFilter w:val="5004"/>
  <w:stylePaneSortMethod w:val="0000"/>
  <w:defaultTabStop w:val="720"/>
  <w:characterSpacingControl w:val="doNotCompress"/>
  <w:hdrShapeDefaults>
    <o:shapedefaults v:ext="edit" spidmax="3074">
      <o:colormenu v:ext="edit" strokecolor="none"/>
    </o:shapedefaults>
  </w:hdrShapeDefaults>
  <w:footnotePr>
    <w:footnote w:id="-1"/>
    <w:footnote w:id="0"/>
  </w:footnotePr>
  <w:endnotePr>
    <w:endnote w:id="-1"/>
    <w:endnote w:id="0"/>
  </w:endnotePr>
  <w:compat>
    <w:useFELayout/>
  </w:compat>
  <w:rsids>
    <w:rsidRoot w:val="007C3689"/>
    <w:rsid w:val="00036450"/>
    <w:rsid w:val="00086439"/>
    <w:rsid w:val="000917D1"/>
    <w:rsid w:val="00094499"/>
    <w:rsid w:val="000C0725"/>
    <w:rsid w:val="000C45FF"/>
    <w:rsid w:val="000E3FD1"/>
    <w:rsid w:val="00112054"/>
    <w:rsid w:val="001525E1"/>
    <w:rsid w:val="00155EDE"/>
    <w:rsid w:val="0017795D"/>
    <w:rsid w:val="00180329"/>
    <w:rsid w:val="0019001F"/>
    <w:rsid w:val="001A74A5"/>
    <w:rsid w:val="001B2ABD"/>
    <w:rsid w:val="001D34C8"/>
    <w:rsid w:val="001E0391"/>
    <w:rsid w:val="001E1759"/>
    <w:rsid w:val="001F1ECC"/>
    <w:rsid w:val="00226EE0"/>
    <w:rsid w:val="002400EB"/>
    <w:rsid w:val="00256CF7"/>
    <w:rsid w:val="00260D6A"/>
    <w:rsid w:val="00273BAA"/>
    <w:rsid w:val="002771F4"/>
    <w:rsid w:val="00281FD5"/>
    <w:rsid w:val="0030481B"/>
    <w:rsid w:val="003156FC"/>
    <w:rsid w:val="0032495E"/>
    <w:rsid w:val="003254B5"/>
    <w:rsid w:val="00346761"/>
    <w:rsid w:val="0037121F"/>
    <w:rsid w:val="003715D6"/>
    <w:rsid w:val="003A6B7D"/>
    <w:rsid w:val="003B06CA"/>
    <w:rsid w:val="004071FC"/>
    <w:rsid w:val="00445947"/>
    <w:rsid w:val="004813B3"/>
    <w:rsid w:val="00496591"/>
    <w:rsid w:val="004C63E4"/>
    <w:rsid w:val="004D3011"/>
    <w:rsid w:val="004F01F5"/>
    <w:rsid w:val="005262AC"/>
    <w:rsid w:val="005264E2"/>
    <w:rsid w:val="005E39D5"/>
    <w:rsid w:val="00600670"/>
    <w:rsid w:val="0062123A"/>
    <w:rsid w:val="00646E75"/>
    <w:rsid w:val="006771D0"/>
    <w:rsid w:val="006D243A"/>
    <w:rsid w:val="00715FCB"/>
    <w:rsid w:val="007178EC"/>
    <w:rsid w:val="00722A6A"/>
    <w:rsid w:val="0073208B"/>
    <w:rsid w:val="00743101"/>
    <w:rsid w:val="00753AD4"/>
    <w:rsid w:val="007669D3"/>
    <w:rsid w:val="007775E1"/>
    <w:rsid w:val="007867A0"/>
    <w:rsid w:val="007927F5"/>
    <w:rsid w:val="007A4B9C"/>
    <w:rsid w:val="007C3689"/>
    <w:rsid w:val="007C4E1D"/>
    <w:rsid w:val="007F05B4"/>
    <w:rsid w:val="00802CA0"/>
    <w:rsid w:val="00832B7C"/>
    <w:rsid w:val="00881C0E"/>
    <w:rsid w:val="00885A30"/>
    <w:rsid w:val="008E5526"/>
    <w:rsid w:val="009260CD"/>
    <w:rsid w:val="00952C25"/>
    <w:rsid w:val="00964BC9"/>
    <w:rsid w:val="00990920"/>
    <w:rsid w:val="00A2118D"/>
    <w:rsid w:val="00A45B26"/>
    <w:rsid w:val="00A85218"/>
    <w:rsid w:val="00AD76E2"/>
    <w:rsid w:val="00B162AE"/>
    <w:rsid w:val="00B20152"/>
    <w:rsid w:val="00B359E4"/>
    <w:rsid w:val="00B363B2"/>
    <w:rsid w:val="00B57D98"/>
    <w:rsid w:val="00B70850"/>
    <w:rsid w:val="00BA2C0F"/>
    <w:rsid w:val="00C066B6"/>
    <w:rsid w:val="00C240CC"/>
    <w:rsid w:val="00C37BA1"/>
    <w:rsid w:val="00C4674C"/>
    <w:rsid w:val="00C506CF"/>
    <w:rsid w:val="00C72BED"/>
    <w:rsid w:val="00C736E9"/>
    <w:rsid w:val="00C75B78"/>
    <w:rsid w:val="00C75C6F"/>
    <w:rsid w:val="00C9578B"/>
    <w:rsid w:val="00CB0055"/>
    <w:rsid w:val="00CC58E0"/>
    <w:rsid w:val="00CC7E7B"/>
    <w:rsid w:val="00CF583F"/>
    <w:rsid w:val="00D2522B"/>
    <w:rsid w:val="00D422DE"/>
    <w:rsid w:val="00D5459D"/>
    <w:rsid w:val="00DA1F4D"/>
    <w:rsid w:val="00DD172A"/>
    <w:rsid w:val="00E054E3"/>
    <w:rsid w:val="00E21511"/>
    <w:rsid w:val="00E25A26"/>
    <w:rsid w:val="00E4381A"/>
    <w:rsid w:val="00E55D74"/>
    <w:rsid w:val="00F60274"/>
    <w:rsid w:val="00F650C2"/>
    <w:rsid w:val="00F77FB9"/>
    <w:rsid w:val="00FB068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unhideWhenUsed="0"/>
    <w:lsdException w:name="toc 2" w:uiPriority="39" w:unhideWhenUsed="0"/>
    <w:lsdException w:name="toc 3" w:uiPriority="39" w:unhideWhenUsed="0"/>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caption" w:uiPriority="35" w:qFormat="1"/>
    <w:lsdException w:name="toa heading" w:unhideWhenUsed="0"/>
    <w:lsdException w:name="Title" w:semiHidden="0" w:uiPriority="10" w:unhideWhenUsed="0" w:qFormat="1"/>
    <w:lsdException w:name="Default Paragraph Font" w:uiPriority="1"/>
    <w:lsdException w:name="Subtitle" w:semiHidden="0" w:uiPriority="11" w:unhideWhenUsed="0" w:qFormat="1"/>
    <w:lsdException w:name="Strong" w:uiPriority="22" w:unhideWhenUsed="0" w:qFormat="1"/>
    <w:lsdException w:name="Emphasis" w:semiHidden="0" w:uiPriority="11"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C75C6F"/>
    <w:rPr>
      <w:sz w:val="18"/>
      <w:szCs w:val="22"/>
    </w:rPr>
  </w:style>
  <w:style w:type="paragraph" w:styleId="Heading1">
    <w:name w:val="heading 1"/>
    <w:basedOn w:val="Normal"/>
    <w:next w:val="Normal"/>
    <w:link w:val="Heading1Char"/>
    <w:uiPriority w:val="9"/>
    <w:qFormat/>
    <w:rsid w:val="00AD76E2"/>
    <w:pPr>
      <w:keepNext/>
      <w:keepLines/>
      <w:spacing w:before="240"/>
      <w:outlineLvl w:val="0"/>
    </w:pPr>
    <w:rPr>
      <w:rFonts w:asciiTheme="majorHAnsi" w:eastAsiaTheme="majorEastAsia" w:hAnsiTheme="majorHAnsi" w:cstheme="majorBidi"/>
      <w:color w:val="548AB7" w:themeColor="accent1" w:themeShade="BF"/>
      <w:sz w:val="32"/>
      <w:szCs w:val="32"/>
    </w:rPr>
  </w:style>
  <w:style w:type="paragraph" w:styleId="Heading2">
    <w:name w:val="heading 2"/>
    <w:basedOn w:val="Normal"/>
    <w:next w:val="Normal"/>
    <w:link w:val="Heading2Char"/>
    <w:uiPriority w:val="9"/>
    <w:qFormat/>
    <w:rsid w:val="004D3011"/>
    <w:pPr>
      <w:keepNext/>
      <w:keepLines/>
      <w:pBdr>
        <w:bottom w:val="single" w:sz="8" w:space="1" w:color="94B6D2" w:themeColor="accent1"/>
      </w:pBdr>
      <w:spacing w:before="240" w:after="120"/>
      <w:outlineLvl w:val="1"/>
    </w:pPr>
    <w:rPr>
      <w:rFonts w:asciiTheme="majorHAnsi" w:eastAsiaTheme="majorEastAsia" w:hAnsiTheme="majorHAnsi" w:cstheme="majorBidi"/>
      <w:b/>
      <w:bCs/>
      <w:caps/>
      <w:sz w:val="22"/>
      <w:szCs w:val="26"/>
    </w:rPr>
  </w:style>
  <w:style w:type="paragraph" w:styleId="Heading3">
    <w:name w:val="heading 3"/>
    <w:basedOn w:val="Normal"/>
    <w:next w:val="Normal"/>
    <w:link w:val="Heading3Char"/>
    <w:uiPriority w:val="9"/>
    <w:qFormat/>
    <w:rsid w:val="00D5459D"/>
    <w:pPr>
      <w:keepNext/>
      <w:keepLines/>
      <w:spacing w:before="240" w:after="120"/>
      <w:outlineLvl w:val="2"/>
    </w:pPr>
    <w:rPr>
      <w:rFonts w:asciiTheme="majorHAnsi" w:eastAsiaTheme="majorEastAsia" w:hAnsiTheme="majorHAnsi" w:cstheme="majorBidi"/>
      <w:b/>
      <w:caps/>
      <w:color w:val="548AB7" w:themeColor="accent1" w:themeShade="BF"/>
      <w:sz w:val="22"/>
      <w:szCs w:val="24"/>
    </w:rPr>
  </w:style>
  <w:style w:type="paragraph" w:styleId="Heading4">
    <w:name w:val="heading 4"/>
    <w:basedOn w:val="Normal"/>
    <w:next w:val="Normal"/>
    <w:link w:val="Heading4Char"/>
    <w:uiPriority w:val="9"/>
    <w:qFormat/>
    <w:rsid w:val="00B359E4"/>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3011"/>
    <w:rPr>
      <w:rFonts w:asciiTheme="majorHAnsi" w:eastAsiaTheme="majorEastAsia" w:hAnsiTheme="majorHAnsi" w:cstheme="majorBidi"/>
      <w:b/>
      <w:bCs/>
      <w:caps/>
      <w:sz w:val="22"/>
      <w:szCs w:val="26"/>
    </w:rPr>
  </w:style>
  <w:style w:type="paragraph" w:styleId="Title">
    <w:name w:val="Title"/>
    <w:basedOn w:val="Normal"/>
    <w:next w:val="Normal"/>
    <w:link w:val="TitleChar"/>
    <w:uiPriority w:val="10"/>
    <w:qFormat/>
    <w:rsid w:val="001B2ABD"/>
    <w:rPr>
      <w:caps/>
      <w:color w:val="000000" w:themeColor="text1"/>
      <w:sz w:val="96"/>
      <w:szCs w:val="76"/>
    </w:rPr>
  </w:style>
  <w:style w:type="character" w:customStyle="1" w:styleId="TitleChar">
    <w:name w:val="Title Char"/>
    <w:basedOn w:val="DefaultParagraphFont"/>
    <w:link w:val="Title"/>
    <w:uiPriority w:val="10"/>
    <w:rsid w:val="001B2ABD"/>
    <w:rPr>
      <w:caps/>
      <w:color w:val="000000" w:themeColor="text1"/>
      <w:sz w:val="96"/>
      <w:szCs w:val="76"/>
    </w:rPr>
  </w:style>
  <w:style w:type="character" w:styleId="Emphasis">
    <w:name w:val="Emphasis"/>
    <w:basedOn w:val="DefaultParagraphFont"/>
    <w:uiPriority w:val="11"/>
    <w:semiHidden/>
    <w:qFormat/>
    <w:rsid w:val="00E25A26"/>
    <w:rPr>
      <w:i/>
      <w:iCs/>
    </w:rPr>
  </w:style>
  <w:style w:type="character" w:customStyle="1" w:styleId="Heading1Char">
    <w:name w:val="Heading 1 Char"/>
    <w:basedOn w:val="DefaultParagraphFont"/>
    <w:link w:val="Heading1"/>
    <w:uiPriority w:val="9"/>
    <w:rsid w:val="00AD76E2"/>
    <w:rPr>
      <w:rFonts w:asciiTheme="majorHAnsi" w:eastAsiaTheme="majorEastAsia" w:hAnsiTheme="majorHAnsi" w:cstheme="majorBidi"/>
      <w:color w:val="548AB7" w:themeColor="accent1" w:themeShade="BF"/>
      <w:sz w:val="32"/>
      <w:szCs w:val="32"/>
    </w:rPr>
  </w:style>
  <w:style w:type="paragraph" w:styleId="Date">
    <w:name w:val="Date"/>
    <w:basedOn w:val="Normal"/>
    <w:next w:val="Normal"/>
    <w:link w:val="DateChar"/>
    <w:uiPriority w:val="99"/>
    <w:rsid w:val="00036450"/>
  </w:style>
  <w:style w:type="character" w:customStyle="1" w:styleId="DateChar">
    <w:name w:val="Date Char"/>
    <w:basedOn w:val="DefaultParagraphFont"/>
    <w:link w:val="Date"/>
    <w:uiPriority w:val="99"/>
    <w:rsid w:val="00036450"/>
    <w:rPr>
      <w:sz w:val="18"/>
      <w:szCs w:val="22"/>
    </w:rPr>
  </w:style>
  <w:style w:type="character" w:styleId="Hyperlink">
    <w:name w:val="Hyperlink"/>
    <w:basedOn w:val="DefaultParagraphFont"/>
    <w:uiPriority w:val="99"/>
    <w:unhideWhenUsed/>
    <w:rsid w:val="00281FD5"/>
    <w:rPr>
      <w:color w:val="B85A22" w:themeColor="accent2" w:themeShade="BF"/>
      <w:u w:val="single"/>
    </w:rPr>
  </w:style>
  <w:style w:type="character" w:customStyle="1" w:styleId="UnresolvedMention">
    <w:name w:val="Unresolved Mention"/>
    <w:basedOn w:val="DefaultParagraphFont"/>
    <w:uiPriority w:val="99"/>
    <w:semiHidden/>
    <w:rsid w:val="004813B3"/>
    <w:rPr>
      <w:color w:val="605E5C"/>
      <w:shd w:val="clear" w:color="auto" w:fill="E1DFDD"/>
    </w:rPr>
  </w:style>
  <w:style w:type="paragraph" w:styleId="Header">
    <w:name w:val="header"/>
    <w:basedOn w:val="Normal"/>
    <w:link w:val="HeaderChar"/>
    <w:uiPriority w:val="99"/>
    <w:semiHidden/>
    <w:rsid w:val="000C45FF"/>
    <w:pPr>
      <w:tabs>
        <w:tab w:val="center" w:pos="4680"/>
        <w:tab w:val="right" w:pos="9360"/>
      </w:tabs>
    </w:pPr>
  </w:style>
  <w:style w:type="character" w:customStyle="1" w:styleId="HeaderChar">
    <w:name w:val="Header Char"/>
    <w:basedOn w:val="DefaultParagraphFont"/>
    <w:link w:val="Header"/>
    <w:uiPriority w:val="99"/>
    <w:semiHidden/>
    <w:rsid w:val="000C45FF"/>
    <w:rPr>
      <w:sz w:val="22"/>
      <w:szCs w:val="22"/>
    </w:rPr>
  </w:style>
  <w:style w:type="paragraph" w:styleId="Footer">
    <w:name w:val="footer"/>
    <w:basedOn w:val="Normal"/>
    <w:link w:val="FooterChar"/>
    <w:uiPriority w:val="99"/>
    <w:semiHidden/>
    <w:rsid w:val="000C45FF"/>
    <w:pPr>
      <w:tabs>
        <w:tab w:val="center" w:pos="4680"/>
        <w:tab w:val="right" w:pos="9360"/>
      </w:tabs>
    </w:pPr>
  </w:style>
  <w:style w:type="character" w:customStyle="1" w:styleId="FooterChar">
    <w:name w:val="Footer Char"/>
    <w:basedOn w:val="DefaultParagraphFont"/>
    <w:link w:val="Footer"/>
    <w:uiPriority w:val="99"/>
    <w:semiHidden/>
    <w:rsid w:val="000C45FF"/>
    <w:rPr>
      <w:sz w:val="22"/>
      <w:szCs w:val="22"/>
    </w:rPr>
  </w:style>
  <w:style w:type="table" w:styleId="TableGrid">
    <w:name w:val="Table Grid"/>
    <w:basedOn w:val="TableNormal"/>
    <w:uiPriority w:val="39"/>
    <w:rsid w:val="001B2A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B2ABD"/>
    <w:rPr>
      <w:color w:val="808080"/>
    </w:rPr>
  </w:style>
  <w:style w:type="paragraph" w:styleId="Subtitle">
    <w:name w:val="Subtitle"/>
    <w:basedOn w:val="Normal"/>
    <w:next w:val="Normal"/>
    <w:link w:val="SubtitleChar"/>
    <w:uiPriority w:val="11"/>
    <w:qFormat/>
    <w:rsid w:val="001B2ABD"/>
    <w:rPr>
      <w:color w:val="000000" w:themeColor="text1"/>
      <w:spacing w:val="19"/>
      <w:w w:val="86"/>
      <w:sz w:val="32"/>
      <w:szCs w:val="28"/>
      <w:fitText w:val="2160" w:id="1744560130"/>
    </w:rPr>
  </w:style>
  <w:style w:type="character" w:customStyle="1" w:styleId="SubtitleChar">
    <w:name w:val="Subtitle Char"/>
    <w:basedOn w:val="DefaultParagraphFont"/>
    <w:link w:val="Subtitle"/>
    <w:uiPriority w:val="11"/>
    <w:rsid w:val="001B2ABD"/>
    <w:rPr>
      <w:color w:val="000000" w:themeColor="text1"/>
      <w:spacing w:val="19"/>
      <w:w w:val="86"/>
      <w:sz w:val="32"/>
      <w:szCs w:val="28"/>
      <w:fitText w:val="2160" w:id="1744560130"/>
    </w:rPr>
  </w:style>
  <w:style w:type="character" w:customStyle="1" w:styleId="Heading3Char">
    <w:name w:val="Heading 3 Char"/>
    <w:basedOn w:val="DefaultParagraphFont"/>
    <w:link w:val="Heading3"/>
    <w:uiPriority w:val="9"/>
    <w:rsid w:val="00D5459D"/>
    <w:rPr>
      <w:rFonts w:asciiTheme="majorHAnsi" w:eastAsiaTheme="majorEastAsia" w:hAnsiTheme="majorHAnsi" w:cstheme="majorBidi"/>
      <w:b/>
      <w:caps/>
      <w:color w:val="548AB7" w:themeColor="accent1" w:themeShade="BF"/>
      <w:sz w:val="22"/>
    </w:rPr>
  </w:style>
  <w:style w:type="character" w:customStyle="1" w:styleId="Heading4Char">
    <w:name w:val="Heading 4 Char"/>
    <w:basedOn w:val="DefaultParagraphFont"/>
    <w:link w:val="Heading4"/>
    <w:uiPriority w:val="9"/>
    <w:rsid w:val="00B359E4"/>
    <w:rPr>
      <w:b/>
      <w:sz w:val="18"/>
      <w:szCs w:val="22"/>
    </w:rPr>
  </w:style>
  <w:style w:type="paragraph" w:styleId="ListParagraph">
    <w:name w:val="List Paragraph"/>
    <w:basedOn w:val="Normal"/>
    <w:uiPriority w:val="34"/>
    <w:semiHidden/>
    <w:qFormat/>
    <w:rsid w:val="00C736E9"/>
    <w:pPr>
      <w:ind w:left="720"/>
      <w:contextualSpacing/>
    </w:pPr>
  </w:style>
  <w:style w:type="paragraph" w:styleId="BalloonText">
    <w:name w:val="Balloon Text"/>
    <w:basedOn w:val="Normal"/>
    <w:link w:val="BalloonTextChar"/>
    <w:uiPriority w:val="99"/>
    <w:semiHidden/>
    <w:unhideWhenUsed/>
    <w:rsid w:val="0032495E"/>
    <w:rPr>
      <w:rFonts w:ascii="Tahoma" w:hAnsi="Tahoma" w:cs="Tahoma"/>
      <w:sz w:val="16"/>
      <w:szCs w:val="16"/>
    </w:rPr>
  </w:style>
  <w:style w:type="character" w:customStyle="1" w:styleId="BalloonTextChar">
    <w:name w:val="Balloon Text Char"/>
    <w:basedOn w:val="DefaultParagraphFont"/>
    <w:link w:val="BalloonText"/>
    <w:uiPriority w:val="99"/>
    <w:semiHidden/>
    <w:rsid w:val="0032495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65689573">
      <w:bodyDiv w:val="1"/>
      <w:marLeft w:val="0"/>
      <w:marRight w:val="0"/>
      <w:marTop w:val="0"/>
      <w:marBottom w:val="0"/>
      <w:divBdr>
        <w:top w:val="none" w:sz="0" w:space="0" w:color="auto"/>
        <w:left w:val="none" w:sz="0" w:space="0" w:color="auto"/>
        <w:bottom w:val="none" w:sz="0" w:space="0" w:color="auto"/>
        <w:right w:val="none" w:sz="0" w:space="0" w:color="auto"/>
      </w:divBdr>
    </w:div>
    <w:div w:id="1256746023">
      <w:bodyDiv w:val="1"/>
      <w:marLeft w:val="0"/>
      <w:marRight w:val="0"/>
      <w:marTop w:val="0"/>
      <w:marBottom w:val="0"/>
      <w:divBdr>
        <w:top w:val="none" w:sz="0" w:space="0" w:color="auto"/>
        <w:left w:val="none" w:sz="0" w:space="0" w:color="auto"/>
        <w:bottom w:val="none" w:sz="0" w:space="0" w:color="auto"/>
        <w:right w:val="none" w:sz="0" w:space="0" w:color="auto"/>
      </w:divBdr>
    </w:div>
    <w:div w:id="1898272589">
      <w:bodyDiv w:val="1"/>
      <w:marLeft w:val="0"/>
      <w:marRight w:val="0"/>
      <w:marTop w:val="0"/>
      <w:marBottom w:val="0"/>
      <w:divBdr>
        <w:top w:val="none" w:sz="0" w:space="0" w:color="auto"/>
        <w:left w:val="none" w:sz="0" w:space="0" w:color="auto"/>
        <w:bottom w:val="none" w:sz="0" w:space="0" w:color="auto"/>
        <w:right w:val="none" w:sz="0" w:space="0" w:color="auto"/>
      </w:divBdr>
    </w:div>
    <w:div w:id="2051951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roj.com/sample-Agriculture/Agriculture-Scientist-Resume.htm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georges.daccache@daccache.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mailto:ma.ag.con@gmail.com"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reeram_c@yahoo.co.i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ng.%20Hasan\AppData\Roaming\Microsoft\Templates\Blue%20grey%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2FE583138F14129A924C165BFD647F5"/>
        <w:category>
          <w:name w:val="General"/>
          <w:gallery w:val="placeholder"/>
        </w:category>
        <w:types>
          <w:type w:val="bbPlcHdr"/>
        </w:types>
        <w:behaviors>
          <w:behavior w:val="content"/>
        </w:behaviors>
        <w:guid w:val="{EAC25CB7-83C0-4C04-A8E1-657FD362BAB5}"/>
      </w:docPartPr>
      <w:docPartBody>
        <w:p w:rsidR="00D718BD" w:rsidRDefault="0063552A">
          <w:pPr>
            <w:pStyle w:val="C2FE583138F14129A924C165BFD647F5"/>
          </w:pPr>
          <w:r w:rsidRPr="00CB0055">
            <w:t>Contact</w:t>
          </w:r>
        </w:p>
      </w:docPartBody>
    </w:docPart>
    <w:docPart>
      <w:docPartPr>
        <w:name w:val="D9D1A5DF8D554B4A9A7431943584A9F4"/>
        <w:category>
          <w:name w:val="General"/>
          <w:gallery w:val="placeholder"/>
        </w:category>
        <w:types>
          <w:type w:val="bbPlcHdr"/>
        </w:types>
        <w:behaviors>
          <w:behavior w:val="content"/>
        </w:behaviors>
        <w:guid w:val="{3C44BF36-7626-4A22-9CFE-7DEEE76A99F4}"/>
      </w:docPartPr>
      <w:docPartBody>
        <w:p w:rsidR="00D718BD" w:rsidRDefault="0063552A">
          <w:pPr>
            <w:pStyle w:val="D9D1A5DF8D554B4A9A7431943584A9F4"/>
          </w:pPr>
          <w:r w:rsidRPr="004D3011">
            <w:t>PHONE:</w:t>
          </w:r>
        </w:p>
      </w:docPartBody>
    </w:docPart>
    <w:docPart>
      <w:docPartPr>
        <w:name w:val="A1CA9D1D1AEA44FF8CD82566D7FED52E"/>
        <w:category>
          <w:name w:val="General"/>
          <w:gallery w:val="placeholder"/>
        </w:category>
        <w:types>
          <w:type w:val="bbPlcHdr"/>
        </w:types>
        <w:behaviors>
          <w:behavior w:val="content"/>
        </w:behaviors>
        <w:guid w:val="{1175096D-ABC7-4E4F-A158-2A8A103E5039}"/>
      </w:docPartPr>
      <w:docPartBody>
        <w:p w:rsidR="00D718BD" w:rsidRDefault="0063552A">
          <w:pPr>
            <w:pStyle w:val="A1CA9D1D1AEA44FF8CD82566D7FED52E"/>
          </w:pPr>
          <w:r w:rsidRPr="004D3011">
            <w:t>EMAIL:</w:t>
          </w:r>
        </w:p>
      </w:docPartBody>
    </w:docPart>
    <w:docPart>
      <w:docPartPr>
        <w:name w:val="9477B61388D34420988364A9569F3C43"/>
        <w:category>
          <w:name w:val="General"/>
          <w:gallery w:val="placeholder"/>
        </w:category>
        <w:types>
          <w:type w:val="bbPlcHdr"/>
        </w:types>
        <w:behaviors>
          <w:behavior w:val="content"/>
        </w:behaviors>
        <w:guid w:val="{B847A5DD-604C-40A5-90AD-72A80157E54A}"/>
      </w:docPartPr>
      <w:docPartBody>
        <w:p w:rsidR="00D718BD" w:rsidRDefault="0063552A">
          <w:pPr>
            <w:pStyle w:val="9477B61388D34420988364A9569F3C43"/>
          </w:pPr>
          <w:r w:rsidRPr="00CB0055">
            <w:t>Hobbies</w:t>
          </w:r>
        </w:p>
      </w:docPartBody>
    </w:docPart>
    <w:docPart>
      <w:docPartPr>
        <w:name w:val="48E73E095F79491BAC5E7FB23F015A90"/>
        <w:category>
          <w:name w:val="General"/>
          <w:gallery w:val="placeholder"/>
        </w:category>
        <w:types>
          <w:type w:val="bbPlcHdr"/>
        </w:types>
        <w:behaviors>
          <w:behavior w:val="content"/>
        </w:behaviors>
        <w:guid w:val="{2FDBCB0A-B5F0-4FF7-A005-9AC0E9F9A33A}"/>
      </w:docPartPr>
      <w:docPartBody>
        <w:p w:rsidR="00D718BD" w:rsidRDefault="0063552A">
          <w:pPr>
            <w:pStyle w:val="48E73E095F79491BAC5E7FB23F015A90"/>
          </w:pPr>
          <w:r w:rsidRPr="00036450">
            <w:t>EDUCATION</w:t>
          </w:r>
        </w:p>
      </w:docPartBody>
    </w:docPart>
    <w:docPart>
      <w:docPartPr>
        <w:name w:val="863E926CCDE8414FA8AC2D51C6D28E17"/>
        <w:category>
          <w:name w:val="General"/>
          <w:gallery w:val="placeholder"/>
        </w:category>
        <w:types>
          <w:type w:val="bbPlcHdr"/>
        </w:types>
        <w:behaviors>
          <w:behavior w:val="content"/>
        </w:behaviors>
        <w:guid w:val="{1749D2BF-F5D1-49E0-8603-6711453D5DE2}"/>
      </w:docPartPr>
      <w:docPartBody>
        <w:p w:rsidR="00D718BD" w:rsidRDefault="0063552A">
          <w:pPr>
            <w:pStyle w:val="863E926CCDE8414FA8AC2D51C6D28E17"/>
          </w:pPr>
          <w:r w:rsidRPr="00036450">
            <w:t>WORK EXPERIENCE</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メイリオ">
    <w:panose1 w:val="00000000000000000000"/>
    <w:charset w:val="8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E1032D"/>
    <w:rsid w:val="001B4449"/>
    <w:rsid w:val="00292A3B"/>
    <w:rsid w:val="002D5553"/>
    <w:rsid w:val="005969E8"/>
    <w:rsid w:val="005E2758"/>
    <w:rsid w:val="0063552A"/>
    <w:rsid w:val="00654541"/>
    <w:rsid w:val="006F6909"/>
    <w:rsid w:val="00784ED8"/>
    <w:rsid w:val="0097781C"/>
    <w:rsid w:val="009A6424"/>
    <w:rsid w:val="00B23D7A"/>
    <w:rsid w:val="00D718BD"/>
    <w:rsid w:val="00E1032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D7A"/>
    <w:pPr>
      <w:bidi/>
    </w:pPr>
  </w:style>
  <w:style w:type="paragraph" w:styleId="Heading2">
    <w:name w:val="heading 2"/>
    <w:basedOn w:val="Normal"/>
    <w:next w:val="Normal"/>
    <w:link w:val="Heading2Char"/>
    <w:uiPriority w:val="9"/>
    <w:qFormat/>
    <w:rsid w:val="00D718BD"/>
    <w:pPr>
      <w:keepNext/>
      <w:keepLines/>
      <w:pBdr>
        <w:bottom w:val="single" w:sz="8" w:space="1" w:color="4F81BD" w:themeColor="accent1"/>
      </w:pBdr>
      <w:bidi w:val="0"/>
      <w:spacing w:before="240" w:after="120" w:line="240" w:lineRule="auto"/>
      <w:outlineLvl w:val="1"/>
    </w:pPr>
    <w:rPr>
      <w:rFonts w:asciiTheme="majorHAnsi" w:eastAsiaTheme="majorEastAsia" w:hAnsiTheme="majorHAnsi" w:cstheme="majorBidi"/>
      <w:b/>
      <w:bCs/>
      <w:caps/>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54D307F9E904D76BC283DB89DE419A9">
    <w:name w:val="054D307F9E904D76BC283DB89DE419A9"/>
    <w:rsid w:val="00B23D7A"/>
    <w:pPr>
      <w:bidi/>
    </w:pPr>
  </w:style>
  <w:style w:type="paragraph" w:customStyle="1" w:styleId="AB910CF1A6A8499CACA3C3BDCD1B1C65">
    <w:name w:val="AB910CF1A6A8499CACA3C3BDCD1B1C65"/>
    <w:rsid w:val="00B23D7A"/>
    <w:pPr>
      <w:bidi/>
    </w:pPr>
  </w:style>
  <w:style w:type="paragraph" w:customStyle="1" w:styleId="7F093BB1BF054D57A441B1903DD85E80">
    <w:name w:val="7F093BB1BF054D57A441B1903DD85E80"/>
    <w:rsid w:val="00B23D7A"/>
    <w:pPr>
      <w:bidi/>
    </w:pPr>
  </w:style>
  <w:style w:type="paragraph" w:customStyle="1" w:styleId="787C079E61BE4B5997579DC4E8AEC50F">
    <w:name w:val="787C079E61BE4B5997579DC4E8AEC50F"/>
    <w:rsid w:val="00B23D7A"/>
    <w:pPr>
      <w:bidi/>
    </w:pPr>
  </w:style>
  <w:style w:type="paragraph" w:customStyle="1" w:styleId="C2FE583138F14129A924C165BFD647F5">
    <w:name w:val="C2FE583138F14129A924C165BFD647F5"/>
    <w:rsid w:val="00B23D7A"/>
    <w:pPr>
      <w:bidi/>
    </w:pPr>
  </w:style>
  <w:style w:type="paragraph" w:customStyle="1" w:styleId="D9D1A5DF8D554B4A9A7431943584A9F4">
    <w:name w:val="D9D1A5DF8D554B4A9A7431943584A9F4"/>
    <w:rsid w:val="00B23D7A"/>
    <w:pPr>
      <w:bidi/>
    </w:pPr>
  </w:style>
  <w:style w:type="paragraph" w:customStyle="1" w:styleId="1C307ECE9DA0446BAF64EDD050727975">
    <w:name w:val="1C307ECE9DA0446BAF64EDD050727975"/>
    <w:rsid w:val="00B23D7A"/>
    <w:pPr>
      <w:bidi/>
    </w:pPr>
  </w:style>
  <w:style w:type="paragraph" w:customStyle="1" w:styleId="5FF248B188B644DC8F5D63011C9235D7">
    <w:name w:val="5FF248B188B644DC8F5D63011C9235D7"/>
    <w:rsid w:val="00B23D7A"/>
    <w:pPr>
      <w:bidi/>
    </w:pPr>
  </w:style>
  <w:style w:type="paragraph" w:customStyle="1" w:styleId="BE6203E65BB843F7AB523A33C826EB75">
    <w:name w:val="BE6203E65BB843F7AB523A33C826EB75"/>
    <w:rsid w:val="00B23D7A"/>
    <w:pPr>
      <w:bidi/>
    </w:pPr>
  </w:style>
  <w:style w:type="paragraph" w:customStyle="1" w:styleId="A1CA9D1D1AEA44FF8CD82566D7FED52E">
    <w:name w:val="A1CA9D1D1AEA44FF8CD82566D7FED52E"/>
    <w:rsid w:val="00B23D7A"/>
    <w:pPr>
      <w:bidi/>
    </w:pPr>
  </w:style>
  <w:style w:type="character" w:styleId="Hyperlink">
    <w:name w:val="Hyperlink"/>
    <w:basedOn w:val="DefaultParagraphFont"/>
    <w:uiPriority w:val="99"/>
    <w:unhideWhenUsed/>
    <w:rsid w:val="00B23D7A"/>
    <w:rPr>
      <w:color w:val="943634" w:themeColor="accent2" w:themeShade="BF"/>
      <w:u w:val="single"/>
    </w:rPr>
  </w:style>
  <w:style w:type="paragraph" w:customStyle="1" w:styleId="48A72C1251ED4F7BACCDDD9CA0C75AD7">
    <w:name w:val="48A72C1251ED4F7BACCDDD9CA0C75AD7"/>
    <w:rsid w:val="00B23D7A"/>
    <w:pPr>
      <w:bidi/>
    </w:pPr>
  </w:style>
  <w:style w:type="paragraph" w:customStyle="1" w:styleId="9477B61388D34420988364A9569F3C43">
    <w:name w:val="9477B61388D34420988364A9569F3C43"/>
    <w:rsid w:val="00B23D7A"/>
    <w:pPr>
      <w:bidi/>
    </w:pPr>
  </w:style>
  <w:style w:type="paragraph" w:customStyle="1" w:styleId="5AD4D3236BFE484099819E2114119F56">
    <w:name w:val="5AD4D3236BFE484099819E2114119F56"/>
    <w:rsid w:val="00B23D7A"/>
    <w:pPr>
      <w:bidi/>
    </w:pPr>
  </w:style>
  <w:style w:type="paragraph" w:customStyle="1" w:styleId="8FF1A0A11BF141989E8E58A322D15483">
    <w:name w:val="8FF1A0A11BF141989E8E58A322D15483"/>
    <w:rsid w:val="00B23D7A"/>
    <w:pPr>
      <w:bidi/>
    </w:pPr>
  </w:style>
  <w:style w:type="paragraph" w:customStyle="1" w:styleId="48E04C0561B44D06816A3E37BFCA3866">
    <w:name w:val="48E04C0561B44D06816A3E37BFCA3866"/>
    <w:rsid w:val="00B23D7A"/>
    <w:pPr>
      <w:bidi/>
    </w:pPr>
  </w:style>
  <w:style w:type="paragraph" w:customStyle="1" w:styleId="58561717CD224D82A39E0E21E3228CC1">
    <w:name w:val="58561717CD224D82A39E0E21E3228CC1"/>
    <w:rsid w:val="00B23D7A"/>
    <w:pPr>
      <w:bidi/>
    </w:pPr>
  </w:style>
  <w:style w:type="paragraph" w:customStyle="1" w:styleId="48E73E095F79491BAC5E7FB23F015A90">
    <w:name w:val="48E73E095F79491BAC5E7FB23F015A90"/>
    <w:rsid w:val="00B23D7A"/>
    <w:pPr>
      <w:bidi/>
    </w:pPr>
  </w:style>
  <w:style w:type="paragraph" w:customStyle="1" w:styleId="62D851B9C72B44668C56A601D9D2B637">
    <w:name w:val="62D851B9C72B44668C56A601D9D2B637"/>
    <w:rsid w:val="00B23D7A"/>
    <w:pPr>
      <w:bidi/>
    </w:pPr>
  </w:style>
  <w:style w:type="paragraph" w:customStyle="1" w:styleId="BD113B79806840EE948DAD245A09D787">
    <w:name w:val="BD113B79806840EE948DAD245A09D787"/>
    <w:rsid w:val="00B23D7A"/>
    <w:pPr>
      <w:bidi/>
    </w:pPr>
  </w:style>
  <w:style w:type="paragraph" w:customStyle="1" w:styleId="D2533E6710C14B1F89ED509640C399FA">
    <w:name w:val="D2533E6710C14B1F89ED509640C399FA"/>
    <w:rsid w:val="00B23D7A"/>
    <w:pPr>
      <w:bidi/>
    </w:pPr>
  </w:style>
  <w:style w:type="paragraph" w:customStyle="1" w:styleId="5F9BF70307A449A0B5432BA6305C7205">
    <w:name w:val="5F9BF70307A449A0B5432BA6305C7205"/>
    <w:rsid w:val="00B23D7A"/>
    <w:pPr>
      <w:bidi/>
    </w:pPr>
  </w:style>
  <w:style w:type="paragraph" w:customStyle="1" w:styleId="037CC969152840B7BAABC37A6AE4F5DA">
    <w:name w:val="037CC969152840B7BAABC37A6AE4F5DA"/>
    <w:rsid w:val="00B23D7A"/>
    <w:pPr>
      <w:bidi/>
    </w:pPr>
  </w:style>
  <w:style w:type="paragraph" w:customStyle="1" w:styleId="6C8EFF746C1B4E629A9062E1E50FCC47">
    <w:name w:val="6C8EFF746C1B4E629A9062E1E50FCC47"/>
    <w:rsid w:val="00B23D7A"/>
    <w:pPr>
      <w:bidi/>
    </w:pPr>
  </w:style>
  <w:style w:type="paragraph" w:customStyle="1" w:styleId="4C083F9B694740B1911B63AF286221FE">
    <w:name w:val="4C083F9B694740B1911B63AF286221FE"/>
    <w:rsid w:val="00B23D7A"/>
    <w:pPr>
      <w:bidi/>
    </w:pPr>
  </w:style>
  <w:style w:type="paragraph" w:customStyle="1" w:styleId="863E926CCDE8414FA8AC2D51C6D28E17">
    <w:name w:val="863E926CCDE8414FA8AC2D51C6D28E17"/>
    <w:rsid w:val="00B23D7A"/>
    <w:pPr>
      <w:bidi/>
    </w:pPr>
  </w:style>
  <w:style w:type="paragraph" w:customStyle="1" w:styleId="D3A2A3686C0D4B70A9C0EA2D9790407B">
    <w:name w:val="D3A2A3686C0D4B70A9C0EA2D9790407B"/>
    <w:rsid w:val="00B23D7A"/>
    <w:pPr>
      <w:bidi/>
    </w:pPr>
  </w:style>
  <w:style w:type="paragraph" w:customStyle="1" w:styleId="FDF559D001D4499994E9700562B91D76">
    <w:name w:val="FDF559D001D4499994E9700562B91D76"/>
    <w:rsid w:val="00B23D7A"/>
    <w:pPr>
      <w:bidi/>
    </w:pPr>
  </w:style>
  <w:style w:type="paragraph" w:customStyle="1" w:styleId="B23AF9DE633A4A519E48F50A64AC814A">
    <w:name w:val="B23AF9DE633A4A519E48F50A64AC814A"/>
    <w:rsid w:val="00B23D7A"/>
    <w:pPr>
      <w:bidi/>
    </w:pPr>
  </w:style>
  <w:style w:type="paragraph" w:customStyle="1" w:styleId="EE3DE5B790BF4C4CAE0A26C903230BC2">
    <w:name w:val="EE3DE5B790BF4C4CAE0A26C903230BC2"/>
    <w:rsid w:val="00B23D7A"/>
    <w:pPr>
      <w:bidi/>
    </w:pPr>
  </w:style>
  <w:style w:type="paragraph" w:customStyle="1" w:styleId="E8145D92BB17490C9A02A5737D91097C">
    <w:name w:val="E8145D92BB17490C9A02A5737D91097C"/>
    <w:rsid w:val="00B23D7A"/>
    <w:pPr>
      <w:bidi/>
    </w:pPr>
  </w:style>
  <w:style w:type="paragraph" w:customStyle="1" w:styleId="AE040A05BE8B4AE4A6ED0D3557E5805A">
    <w:name w:val="AE040A05BE8B4AE4A6ED0D3557E5805A"/>
    <w:rsid w:val="00B23D7A"/>
    <w:pPr>
      <w:bidi/>
    </w:pPr>
  </w:style>
  <w:style w:type="paragraph" w:customStyle="1" w:styleId="A217B472254F4273B7DAF6D7A9860095">
    <w:name w:val="A217B472254F4273B7DAF6D7A9860095"/>
    <w:rsid w:val="00B23D7A"/>
    <w:pPr>
      <w:bidi/>
    </w:pPr>
  </w:style>
  <w:style w:type="paragraph" w:customStyle="1" w:styleId="906EDE2AE45E4744A44B930A38D71071">
    <w:name w:val="906EDE2AE45E4744A44B930A38D71071"/>
    <w:rsid w:val="00B23D7A"/>
    <w:pPr>
      <w:bidi/>
    </w:pPr>
  </w:style>
  <w:style w:type="paragraph" w:customStyle="1" w:styleId="82243CE474A841DB94BE474F2ED21E17">
    <w:name w:val="82243CE474A841DB94BE474F2ED21E17"/>
    <w:rsid w:val="00B23D7A"/>
    <w:pPr>
      <w:bidi/>
    </w:pPr>
  </w:style>
  <w:style w:type="paragraph" w:customStyle="1" w:styleId="48B6B680968C464896EC67212460539C">
    <w:name w:val="48B6B680968C464896EC67212460539C"/>
    <w:rsid w:val="00B23D7A"/>
    <w:pPr>
      <w:bidi/>
    </w:pPr>
  </w:style>
  <w:style w:type="paragraph" w:customStyle="1" w:styleId="E1144AA6961240738E7CF9B7B93A1A0E">
    <w:name w:val="E1144AA6961240738E7CF9B7B93A1A0E"/>
    <w:rsid w:val="00B23D7A"/>
    <w:pPr>
      <w:bidi/>
    </w:pPr>
  </w:style>
  <w:style w:type="paragraph" w:customStyle="1" w:styleId="9116BC4CB66948B9A1030F22A9C7F42C">
    <w:name w:val="9116BC4CB66948B9A1030F22A9C7F42C"/>
    <w:rsid w:val="00B23D7A"/>
    <w:pPr>
      <w:bidi/>
    </w:pPr>
  </w:style>
  <w:style w:type="paragraph" w:customStyle="1" w:styleId="E32B19B2285C4C869057D5FDA3B5F84A">
    <w:name w:val="E32B19B2285C4C869057D5FDA3B5F84A"/>
    <w:rsid w:val="00B23D7A"/>
    <w:pPr>
      <w:bidi/>
    </w:pPr>
  </w:style>
  <w:style w:type="paragraph" w:customStyle="1" w:styleId="9BE6C24EE4BB48049F493E3881C56D10">
    <w:name w:val="9BE6C24EE4BB48049F493E3881C56D10"/>
    <w:rsid w:val="00B23D7A"/>
    <w:pPr>
      <w:bidi/>
    </w:pPr>
  </w:style>
  <w:style w:type="paragraph" w:customStyle="1" w:styleId="D84DD16D17614BD8801C01835C78FEAD">
    <w:name w:val="D84DD16D17614BD8801C01835C78FEAD"/>
    <w:rsid w:val="00B23D7A"/>
    <w:pPr>
      <w:bidi/>
    </w:pPr>
  </w:style>
  <w:style w:type="character" w:customStyle="1" w:styleId="Heading2Char">
    <w:name w:val="Heading 2 Char"/>
    <w:basedOn w:val="DefaultParagraphFont"/>
    <w:link w:val="Heading2"/>
    <w:uiPriority w:val="9"/>
    <w:rsid w:val="00D718BD"/>
    <w:rPr>
      <w:rFonts w:asciiTheme="majorHAnsi" w:eastAsiaTheme="majorEastAsia" w:hAnsiTheme="majorHAnsi" w:cstheme="majorBidi"/>
      <w:b/>
      <w:bCs/>
      <w:caps/>
      <w:szCs w:val="26"/>
      <w:lang w:eastAsia="ja-JP"/>
    </w:rPr>
  </w:style>
  <w:style w:type="paragraph" w:customStyle="1" w:styleId="E85AC04E5D39488D85CDC208B8C7743D">
    <w:name w:val="E85AC04E5D39488D85CDC208B8C7743D"/>
    <w:rsid w:val="00B23D7A"/>
    <w:pPr>
      <w:bidi/>
    </w:pPr>
  </w:style>
  <w:style w:type="paragraph" w:customStyle="1" w:styleId="A9CEAEB3194341DEACB2580C0648BDB8">
    <w:name w:val="A9CEAEB3194341DEACB2580C0648BDB8"/>
    <w:rsid w:val="00E1032D"/>
    <w:pPr>
      <w:bidi/>
    </w:pPr>
  </w:style>
  <w:style w:type="paragraph" w:customStyle="1" w:styleId="ABF46F768CA74A32A4C9FDDEC6E6C6AF">
    <w:name w:val="ABF46F768CA74A32A4C9FDDEC6E6C6AF"/>
    <w:rsid w:val="00E1032D"/>
    <w:pPr>
      <w:bidi/>
    </w:pPr>
  </w:style>
  <w:style w:type="paragraph" w:customStyle="1" w:styleId="A7B350F5E7C343F1A36B84294B6C7D71">
    <w:name w:val="A7B350F5E7C343F1A36B84294B6C7D71"/>
    <w:rsid w:val="00E1032D"/>
    <w:pPr>
      <w:bidi/>
    </w:pPr>
  </w:style>
  <w:style w:type="paragraph" w:customStyle="1" w:styleId="704AFFDDEB9C43CAB66A20DD23E3E68C">
    <w:name w:val="704AFFDDEB9C43CAB66A20DD23E3E68C"/>
    <w:rsid w:val="00E1032D"/>
    <w:pPr>
      <w:bidi/>
    </w:pPr>
  </w:style>
  <w:style w:type="paragraph" w:customStyle="1" w:styleId="AFC86C3D6AE84CDCA22C494669865959">
    <w:name w:val="AFC86C3D6AE84CDCA22C494669865959"/>
    <w:rsid w:val="00E1032D"/>
    <w:pPr>
      <w:bidi/>
    </w:pPr>
  </w:style>
  <w:style w:type="paragraph" w:customStyle="1" w:styleId="D148B21BB117458F8D6C3463E35575DE">
    <w:name w:val="D148B21BB117458F8D6C3463E35575DE"/>
    <w:rsid w:val="00E1032D"/>
    <w:pPr>
      <w:bidi/>
    </w:pPr>
  </w:style>
  <w:style w:type="paragraph" w:customStyle="1" w:styleId="50B3EAC6399D431A9B084FAD4A60D2C3">
    <w:name w:val="50B3EAC6399D431A9B084FAD4A60D2C3"/>
    <w:rsid w:val="00E1032D"/>
    <w:pPr>
      <w:bidi/>
    </w:pPr>
  </w:style>
  <w:style w:type="paragraph" w:customStyle="1" w:styleId="83F6A848361941139347515188248156">
    <w:name w:val="83F6A848361941139347515188248156"/>
    <w:rsid w:val="00E1032D"/>
    <w:pPr>
      <w:bidi/>
    </w:pPr>
  </w:style>
  <w:style w:type="paragraph" w:customStyle="1" w:styleId="C5A55B0E2B304CB9ACDD39CA6FA8B089">
    <w:name w:val="C5A55B0E2B304CB9ACDD39CA6FA8B089"/>
    <w:rsid w:val="00E1032D"/>
    <w:pPr>
      <w:bidi/>
    </w:pPr>
  </w:style>
  <w:style w:type="paragraph" w:customStyle="1" w:styleId="46C7FA0177C54B2589BFC3CEEEFB5A25">
    <w:name w:val="46C7FA0177C54B2589BFC3CEEEFB5A25"/>
    <w:rsid w:val="00E1032D"/>
    <w:pPr>
      <w:bidi/>
    </w:pPr>
  </w:style>
  <w:style w:type="paragraph" w:customStyle="1" w:styleId="78EB719D79A84B26AFD7A48847AD5D1D">
    <w:name w:val="78EB719D79A84B26AFD7A48847AD5D1D"/>
    <w:rsid w:val="00E1032D"/>
    <w:pPr>
      <w:bidi/>
    </w:pPr>
  </w:style>
  <w:style w:type="paragraph" w:customStyle="1" w:styleId="430087739D8B461781C0A9D9E7F6AE03">
    <w:name w:val="430087739D8B461781C0A9D9E7F6AE03"/>
    <w:rsid w:val="00D718BD"/>
    <w:pPr>
      <w:bidi/>
    </w:pPr>
  </w:style>
  <w:style w:type="paragraph" w:customStyle="1" w:styleId="AF9572DB99434015B243047D2F4649D4">
    <w:name w:val="AF9572DB99434015B243047D2F4649D4"/>
    <w:rsid w:val="00D718BD"/>
    <w:pPr>
      <w:bidi/>
    </w:pPr>
  </w:style>
  <w:style w:type="paragraph" w:customStyle="1" w:styleId="56FFE8885BD341F98D2F47681676EF8A">
    <w:name w:val="56FFE8885BD341F98D2F47681676EF8A"/>
    <w:rsid w:val="00D718BD"/>
    <w:pPr>
      <w:bidi/>
    </w:pPr>
  </w:style>
  <w:style w:type="paragraph" w:customStyle="1" w:styleId="845C53BAD00E4EA491C0EEDAD89199CA">
    <w:name w:val="845C53BAD00E4EA491C0EEDAD89199CA"/>
    <w:rsid w:val="00D718BD"/>
    <w:pPr>
      <w:bidi/>
    </w:pPr>
  </w:style>
  <w:style w:type="paragraph" w:customStyle="1" w:styleId="ABCD4B1ADCE64C69BB1F7AC2D1054334">
    <w:name w:val="ABCD4B1ADCE64C69BB1F7AC2D1054334"/>
    <w:rsid w:val="00D718BD"/>
    <w:pPr>
      <w:bidi/>
    </w:pPr>
  </w:style>
  <w:style w:type="paragraph" w:customStyle="1" w:styleId="F0D2983EC6A945D2A2FDD94D91DF8092">
    <w:name w:val="F0D2983EC6A945D2A2FDD94D91DF8092"/>
    <w:rsid w:val="00D718BD"/>
    <w:pPr>
      <w:bidi/>
    </w:pPr>
  </w:style>
  <w:style w:type="paragraph" w:customStyle="1" w:styleId="2BE50DF350DD4B2EB243D88A9BDECE8B">
    <w:name w:val="2BE50DF350DD4B2EB243D88A9BDECE8B"/>
    <w:rsid w:val="00D718BD"/>
    <w:pPr>
      <w:bidi/>
    </w:pPr>
  </w:style>
  <w:style w:type="paragraph" w:customStyle="1" w:styleId="6DBC6922DDB442209C2797FA956C69EC">
    <w:name w:val="6DBC6922DDB442209C2797FA956C69EC"/>
    <w:rsid w:val="00D718BD"/>
    <w:pPr>
      <w:bidi/>
    </w:pPr>
  </w:style>
  <w:style w:type="paragraph" w:customStyle="1" w:styleId="2C82410C6BE043C0BE7E16B167A760E4">
    <w:name w:val="2C82410C6BE043C0BE7E16B167A760E4"/>
    <w:rsid w:val="00D718BD"/>
    <w:pPr>
      <w:bidi/>
    </w:pPr>
  </w:style>
  <w:style w:type="paragraph" w:customStyle="1" w:styleId="07BE58359AF5497398E60BC6EA9AC6D6">
    <w:name w:val="07BE58359AF5497398E60BC6EA9AC6D6"/>
    <w:rsid w:val="00D718BD"/>
    <w:pPr>
      <w:bidi/>
    </w:pPr>
  </w:style>
  <w:style w:type="paragraph" w:customStyle="1" w:styleId="AF4E649ECA8A4A1BBDA439A756A5EBE0">
    <w:name w:val="AF4E649ECA8A4A1BBDA439A756A5EBE0"/>
    <w:rsid w:val="00D718BD"/>
    <w:pPr>
      <w:bidi/>
    </w:pPr>
  </w:style>
  <w:style w:type="paragraph" w:customStyle="1" w:styleId="4DA14F6B89FA4DE49254D2698FE184E2">
    <w:name w:val="4DA14F6B89FA4DE49254D2698FE184E2"/>
    <w:rsid w:val="00D718BD"/>
    <w:pPr>
      <w:bidi/>
    </w:pPr>
  </w:style>
  <w:style w:type="paragraph" w:customStyle="1" w:styleId="AABB20A9CE7D4D7F990FBFACE00A52AB">
    <w:name w:val="AABB20A9CE7D4D7F990FBFACE00A52AB"/>
    <w:rsid w:val="00D718BD"/>
    <w:pPr>
      <w:bidi/>
    </w:pPr>
  </w:style>
  <w:style w:type="paragraph" w:customStyle="1" w:styleId="ECB6B779AF5F43EA8A674C0990C115CC">
    <w:name w:val="ECB6B779AF5F43EA8A674C0990C115CC"/>
    <w:rsid w:val="00D718BD"/>
    <w:pPr>
      <w:bidi/>
    </w:pPr>
  </w:style>
  <w:style w:type="paragraph" w:customStyle="1" w:styleId="13B46C9C9B5C47078953D8F710109BF7">
    <w:name w:val="13B46C9C9B5C47078953D8F710109BF7"/>
    <w:rsid w:val="00D718BD"/>
    <w:pPr>
      <w:bidi/>
    </w:pPr>
  </w:style>
  <w:style w:type="paragraph" w:customStyle="1" w:styleId="323E63DC016040CB98695AB270ABFE55">
    <w:name w:val="323E63DC016040CB98695AB270ABFE55"/>
    <w:rsid w:val="00D718BD"/>
    <w:pPr>
      <w:bidi/>
    </w:pPr>
  </w:style>
  <w:style w:type="paragraph" w:customStyle="1" w:styleId="26FBBF25B2C8480BBB0F8C3C5F6F6C9F">
    <w:name w:val="26FBBF25B2C8480BBB0F8C3C5F6F6C9F"/>
    <w:rsid w:val="009A6424"/>
    <w:pPr>
      <w:bidi/>
    </w:pPr>
  </w:style>
  <w:style w:type="paragraph" w:customStyle="1" w:styleId="8B2D06D6E2A9489B814D972C23EB9F69">
    <w:name w:val="8B2D06D6E2A9489B814D972C23EB9F69"/>
    <w:rsid w:val="009A6424"/>
    <w:pPr>
      <w:bidi/>
    </w:pPr>
  </w:style>
  <w:style w:type="paragraph" w:customStyle="1" w:styleId="F7241CD3E5FE4D8BA4483D46B86F160C">
    <w:name w:val="F7241CD3E5FE4D8BA4483D46B86F160C"/>
    <w:rsid w:val="009A6424"/>
    <w:pPr>
      <w:bidi/>
    </w:pPr>
  </w:style>
  <w:style w:type="paragraph" w:customStyle="1" w:styleId="A8672514339B440E8E6291294A4BE3E2">
    <w:name w:val="A8672514339B440E8E6291294A4BE3E2"/>
    <w:rsid w:val="009A6424"/>
    <w:pPr>
      <w:bidi/>
    </w:pPr>
  </w:style>
  <w:style w:type="paragraph" w:customStyle="1" w:styleId="6CCC0F4ECACD4A3B808D1A95AFC2CE8F">
    <w:name w:val="6CCC0F4ECACD4A3B808D1A95AFC2CE8F"/>
    <w:rsid w:val="009A6424"/>
    <w:pPr>
      <w:bidi/>
    </w:pPr>
  </w:style>
  <w:style w:type="paragraph" w:customStyle="1" w:styleId="F000BC4670B14A64A737127D6EDDC267">
    <w:name w:val="F000BC4670B14A64A737127D6EDDC267"/>
    <w:rsid w:val="009A6424"/>
    <w:pPr>
      <w:bidi/>
    </w:pPr>
  </w:style>
  <w:style w:type="paragraph" w:customStyle="1" w:styleId="9E57CEE1801C4EEA9C642A3BC4DF7696">
    <w:name w:val="9E57CEE1801C4EEA9C642A3BC4DF7696"/>
    <w:rsid w:val="009A6424"/>
    <w:pPr>
      <w:bidi/>
    </w:pPr>
  </w:style>
  <w:style w:type="paragraph" w:customStyle="1" w:styleId="FE3A7DFF717441E0B6007C2FC4D4164A">
    <w:name w:val="FE3A7DFF717441E0B6007C2FC4D4164A"/>
    <w:rsid w:val="009A6424"/>
    <w:pPr>
      <w:bidi/>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506A0D-4821-47C2-BD9B-CACF27C6B108}">
  <ds:schemaRefs>
    <ds:schemaRef ds:uri="http://schemas.microsoft.com/sharepoint/v3/contenttype/forms"/>
  </ds:schemaRefs>
</ds:datastoreItem>
</file>

<file path=customXml/itemProps2.xml><?xml version="1.0" encoding="utf-8"?>
<ds:datastoreItem xmlns:ds="http://schemas.openxmlformats.org/officeDocument/2006/customXml" ds:itemID="{DD14EC26-251D-443A-AF4F-B15D0F3B0F84}">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8143E149-BD72-41A7-8F13-AF59DE30D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3A6F40-A7A1-4E1D-9F96-C4AD0C302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grey resume</Template>
  <TotalTime>0</TotalTime>
  <Pages>7</Pages>
  <Words>3255</Words>
  <Characters>18557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2020-10-15T15:08:00Z</dcterms:created>
  <dcterms:modified xsi:type="dcterms:W3CDTF">2020-10-15T16:19:00Z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