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4CC76" w14:textId="77777777" w:rsidR="00EF5FC7" w:rsidRDefault="00EF5FC7" w:rsidP="004F0D81">
      <w:pPr>
        <w:pStyle w:val="Objective"/>
      </w:pPr>
      <w:r w:rsidRPr="00620FC9">
        <w:rPr>
          <w:rFonts w:ascii="Arial Black" w:hAnsi="Arial Black"/>
          <w:color w:val="0000FF"/>
        </w:rPr>
        <w:t>Date of Birth</w:t>
      </w:r>
      <w:r w:rsidRPr="00EF5FC7">
        <w:t xml:space="preserve"> </w:t>
      </w:r>
      <w:r>
        <w:t xml:space="preserve">     25/03/1972</w:t>
      </w:r>
      <w:r w:rsidR="004F0D81">
        <w:t xml:space="preserve">                                                                        </w:t>
      </w:r>
      <w:r w:rsidR="00A02472">
        <w:rPr>
          <w:noProof/>
        </w:rPr>
      </w:r>
      <w:r w:rsidR="00A02472">
        <w:rPr>
          <w:noProof/>
        </w:rPr>
        <w:object w:dxaOrig="2370" w:dyaOrig="3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2pt;height:100.4pt" o:ole="">
            <v:imagedata r:id="rId7" o:title=""/>
          </v:shape>
          <o:OLEObject Type="Embed" ProgID="MSPhotoEd.3" ShapeID="_x0000_i1025" DrawAspect="Content" ObjectID="_1682504156" r:id="rId8"/>
        </w:object>
      </w:r>
    </w:p>
    <w:tbl>
      <w:tblPr>
        <w:tblW w:w="9879" w:type="dxa"/>
        <w:tblLook w:val="0000" w:firstRow="0" w:lastRow="0" w:firstColumn="0" w:lastColumn="0" w:noHBand="0" w:noVBand="0"/>
      </w:tblPr>
      <w:tblGrid>
        <w:gridCol w:w="1708"/>
        <w:gridCol w:w="67"/>
        <w:gridCol w:w="4501"/>
        <w:gridCol w:w="28"/>
        <w:gridCol w:w="2875"/>
        <w:gridCol w:w="700"/>
      </w:tblGrid>
      <w:tr w:rsidR="00331AB2" w14:paraId="66C9AE0A" w14:textId="77777777">
        <w:trPr>
          <w:gridAfter w:val="3"/>
          <w:wAfter w:w="3603" w:type="dxa"/>
        </w:trPr>
        <w:tc>
          <w:tcPr>
            <w:tcW w:w="1708" w:type="dxa"/>
          </w:tcPr>
          <w:p w14:paraId="1AF497D3" w14:textId="77777777" w:rsidR="00EF5FC7" w:rsidRPr="00620FC9" w:rsidRDefault="00EF5FC7" w:rsidP="008A43A1">
            <w:pPr>
              <w:pStyle w:val="SectionTitle"/>
            </w:pPr>
            <w:r w:rsidRPr="00620FC9">
              <w:t xml:space="preserve">Marital Status </w:t>
            </w:r>
          </w:p>
          <w:p w14:paraId="347132AC" w14:textId="77777777" w:rsidR="00620FC9" w:rsidRDefault="00620FC9" w:rsidP="008A43A1">
            <w:pPr>
              <w:pStyle w:val="SectionTitle"/>
            </w:pPr>
          </w:p>
          <w:p w14:paraId="75B1D316" w14:textId="77777777" w:rsidR="00331AB2" w:rsidRDefault="00331AB2" w:rsidP="008A43A1">
            <w:pPr>
              <w:pStyle w:val="SectionTitle"/>
            </w:pPr>
            <w:r>
              <w:t>Objective</w:t>
            </w:r>
            <w:r w:rsidR="000F669B">
              <w:t xml:space="preserve"> </w:t>
            </w:r>
          </w:p>
          <w:p w14:paraId="41FBF4B1" w14:textId="77777777" w:rsidR="00EF5FC7" w:rsidRDefault="00EF5FC7" w:rsidP="00EF5FC7"/>
          <w:p w14:paraId="79E71452" w14:textId="77777777" w:rsidR="00EF5FC7" w:rsidRPr="00EF5FC7" w:rsidRDefault="00EF5FC7" w:rsidP="00EF5FC7">
            <w:pPr>
              <w:rPr>
                <w:rFonts w:ascii="Arial Black" w:hAnsi="Arial Black"/>
              </w:rPr>
            </w:pPr>
          </w:p>
          <w:p w14:paraId="31038ED1" w14:textId="77777777" w:rsidR="00EF5FC7" w:rsidRPr="000F669B" w:rsidRDefault="000F669B" w:rsidP="005C6664">
            <w:pPr>
              <w:pStyle w:val="SectionTitle"/>
              <w:rPr>
                <w:color w:val="0070C0"/>
                <w:sz w:val="28"/>
                <w:szCs w:val="28"/>
              </w:rPr>
            </w:pPr>
            <w:r w:rsidRPr="005C6664">
              <w:t>Mobile</w:t>
            </w:r>
            <w:r>
              <w:rPr>
                <w:color w:val="0070C0"/>
                <w:sz w:val="28"/>
                <w:szCs w:val="28"/>
              </w:rPr>
              <w:t xml:space="preserve">                     </w:t>
            </w:r>
          </w:p>
        </w:tc>
        <w:tc>
          <w:tcPr>
            <w:tcW w:w="4568" w:type="dxa"/>
            <w:gridSpan w:val="2"/>
          </w:tcPr>
          <w:p w14:paraId="708AB9AB" w14:textId="77777777" w:rsidR="00EF5FC7" w:rsidRDefault="00EF5FC7" w:rsidP="00620FC9">
            <w:pPr>
              <w:pStyle w:val="Objective"/>
            </w:pPr>
            <w:r>
              <w:t xml:space="preserve">Married with </w:t>
            </w:r>
            <w:r w:rsidR="005C362B">
              <w:t>two</w:t>
            </w:r>
            <w:r>
              <w:t xml:space="preserve"> kid</w:t>
            </w:r>
            <w:r w:rsidR="005C362B">
              <w:t>s</w:t>
            </w:r>
          </w:p>
          <w:p w14:paraId="1501DBD8" w14:textId="77777777" w:rsidR="00620FC9" w:rsidRPr="00620FC9" w:rsidRDefault="00620FC9" w:rsidP="00620FC9">
            <w:pPr>
              <w:pStyle w:val="BodyText"/>
            </w:pPr>
          </w:p>
          <w:p w14:paraId="035BB7BA" w14:textId="77777777" w:rsidR="000F669B" w:rsidRPr="000F669B" w:rsidRDefault="008E0A79" w:rsidP="00F2453C">
            <w:pPr>
              <w:pStyle w:val="Objective"/>
            </w:pPr>
            <w:r>
              <w:t xml:space="preserve"> </w:t>
            </w:r>
            <w:r w:rsidR="00F2453C">
              <w:t xml:space="preserve">Giving all support to enhance performance and capabilities of the company that I am working </w:t>
            </w:r>
            <w:r w:rsidR="00C10151">
              <w:t>for.</w:t>
            </w:r>
          </w:p>
          <w:p w14:paraId="70A40E45" w14:textId="77777777" w:rsidR="00480178" w:rsidRDefault="00480178" w:rsidP="00C10151">
            <w:pPr>
              <w:pStyle w:val="BodyText"/>
            </w:pPr>
            <w:r>
              <w:t>009613411116</w:t>
            </w:r>
          </w:p>
          <w:p w14:paraId="60C453A4" w14:textId="77777777" w:rsidR="00315B53" w:rsidRPr="0001244E" w:rsidRDefault="00315B53" w:rsidP="00C10151">
            <w:pPr>
              <w:pStyle w:val="BodyText"/>
            </w:pPr>
            <w:r>
              <w:t>Email : ranyk43@gmail.com</w:t>
            </w:r>
          </w:p>
        </w:tc>
      </w:tr>
      <w:tr w:rsidR="00331AB2" w14:paraId="1AC179E8" w14:textId="77777777">
        <w:tc>
          <w:tcPr>
            <w:tcW w:w="1708" w:type="dxa"/>
          </w:tcPr>
          <w:p w14:paraId="6226B250" w14:textId="77777777" w:rsidR="00331AB2" w:rsidRDefault="00331AB2" w:rsidP="008A43A1">
            <w:pPr>
              <w:pStyle w:val="SectionTitle"/>
            </w:pPr>
            <w:r>
              <w:t>Experience</w:t>
            </w:r>
          </w:p>
          <w:p w14:paraId="01938A7F" w14:textId="77777777" w:rsidR="00515D0C" w:rsidRPr="00515D0C" w:rsidRDefault="00515D0C" w:rsidP="00515D0C">
            <w:r>
              <w:t xml:space="preserve">                                 </w:t>
            </w:r>
          </w:p>
          <w:p w14:paraId="1434DF0A" w14:textId="77777777" w:rsidR="00515D0C" w:rsidRDefault="00515D0C" w:rsidP="00515D0C"/>
          <w:p w14:paraId="4B5D3F40" w14:textId="77777777" w:rsidR="00515D0C" w:rsidRPr="00515D0C" w:rsidRDefault="00515D0C" w:rsidP="00515D0C"/>
        </w:tc>
        <w:tc>
          <w:tcPr>
            <w:tcW w:w="8171" w:type="dxa"/>
            <w:gridSpan w:val="5"/>
          </w:tcPr>
          <w:p w14:paraId="53505D91" w14:textId="77777777" w:rsidR="00C10151" w:rsidRDefault="00C10151" w:rsidP="00C10151">
            <w:pPr>
              <w:pStyle w:val="Achievement"/>
              <w:numPr>
                <w:ilvl w:val="0"/>
                <w:numId w:val="0"/>
              </w:numPr>
            </w:pPr>
          </w:p>
          <w:p w14:paraId="4D2267A1" w14:textId="77777777" w:rsidR="00C10151" w:rsidRDefault="000C64FF" w:rsidP="00C10151">
            <w:pPr>
              <w:pStyle w:val="Achievement"/>
              <w:numPr>
                <w:ilvl w:val="0"/>
                <w:numId w:val="0"/>
              </w:numPr>
            </w:pPr>
            <w:r>
              <w:t>2018 – PRESENT OWNER OF VEGGIE PRODUCTION NURSERY</w:t>
            </w:r>
            <w:r w:rsidR="00AF3F2A">
              <w:t xml:space="preserve"> OF AN 20000 M2</w:t>
            </w:r>
          </w:p>
          <w:p w14:paraId="3BEE712B" w14:textId="77777777" w:rsidR="00C10151" w:rsidRDefault="005906C5" w:rsidP="00C10151">
            <w:pPr>
              <w:pStyle w:val="Achievement"/>
              <w:numPr>
                <w:ilvl w:val="0"/>
                <w:numId w:val="0"/>
              </w:numPr>
            </w:pPr>
            <w:r>
              <w:t>2016 JULY</w:t>
            </w:r>
            <w:r w:rsidR="00BB4F19">
              <w:t xml:space="preserve">- SEPT 2017 – </w:t>
            </w:r>
            <w:r>
              <w:t xml:space="preserve"> DEPUTY GENERAL MANAGER ALMERGAB CO KSA</w:t>
            </w:r>
          </w:p>
          <w:p w14:paraId="457844C1" w14:textId="77777777" w:rsidR="00C10151" w:rsidRDefault="005906C5" w:rsidP="005906C5">
            <w:pPr>
              <w:pStyle w:val="Achievement"/>
              <w:numPr>
                <w:ilvl w:val="0"/>
                <w:numId w:val="0"/>
              </w:numPr>
            </w:pPr>
            <w:r>
              <w:t>2013 – 2016</w:t>
            </w:r>
            <w:r w:rsidR="00C10151">
              <w:t xml:space="preserve"> DREAM HOME CO                                      </w:t>
            </w:r>
            <w:r>
              <w:t xml:space="preserve">            </w:t>
            </w:r>
            <w:r w:rsidR="00C10151">
              <w:t>SAUDI ARABIA</w:t>
            </w:r>
          </w:p>
          <w:p w14:paraId="31F27A8E" w14:textId="77777777" w:rsidR="00C10151" w:rsidRDefault="00C10151" w:rsidP="00C10151">
            <w:pPr>
              <w:pStyle w:val="Achievement"/>
              <w:numPr>
                <w:ilvl w:val="0"/>
                <w:numId w:val="0"/>
              </w:numPr>
            </w:pPr>
            <w:r>
              <w:t xml:space="preserve">                               PROJECTS MANAGER</w:t>
            </w:r>
          </w:p>
          <w:p w14:paraId="3E545647" w14:textId="77777777" w:rsidR="005E478D" w:rsidRDefault="00515D0C" w:rsidP="00C10151">
            <w:pPr>
              <w:pStyle w:val="Achievement"/>
              <w:numPr>
                <w:ilvl w:val="0"/>
                <w:numId w:val="0"/>
              </w:numPr>
            </w:pPr>
            <w:r>
              <w:t xml:space="preserve">2012 - </w:t>
            </w:r>
            <w:r w:rsidR="00C10151">
              <w:t>2013</w:t>
            </w:r>
            <w:r>
              <w:t xml:space="preserve">    Al</w:t>
            </w:r>
            <w:r w:rsidR="00314788">
              <w:t>-</w:t>
            </w:r>
            <w:proofErr w:type="spellStart"/>
            <w:r w:rsidR="00314788">
              <w:t>Ryum</w:t>
            </w:r>
            <w:proofErr w:type="spellEnd"/>
            <w:r w:rsidR="00314788">
              <w:t xml:space="preserve"> G</w:t>
            </w:r>
            <w:r>
              <w:t xml:space="preserve">eneral contracting                              </w:t>
            </w:r>
            <w:r w:rsidR="00C10151">
              <w:t xml:space="preserve">      </w:t>
            </w:r>
            <w:r>
              <w:t xml:space="preserve"> Saudi Arabia</w:t>
            </w:r>
          </w:p>
          <w:p w14:paraId="447EC094" w14:textId="77777777" w:rsidR="00515D0C" w:rsidRDefault="00515D0C" w:rsidP="005E478D">
            <w:pPr>
              <w:pStyle w:val="Achievement"/>
              <w:numPr>
                <w:ilvl w:val="0"/>
                <w:numId w:val="0"/>
              </w:numPr>
            </w:pPr>
            <w:r>
              <w:t xml:space="preserve">                                Business development Manager</w:t>
            </w:r>
          </w:p>
          <w:p w14:paraId="4DAEBEFD" w14:textId="77777777" w:rsidR="00AA6F84" w:rsidRDefault="00515D0C" w:rsidP="005E478D">
            <w:pPr>
              <w:pStyle w:val="Achievement"/>
              <w:numPr>
                <w:ilvl w:val="0"/>
                <w:numId w:val="0"/>
              </w:numPr>
            </w:pPr>
            <w:r>
              <w:t>2011 -2012          CITISCAPE GROUP                                         Saudi Arabia</w:t>
            </w:r>
          </w:p>
          <w:p w14:paraId="43E1C5DA" w14:textId="77777777" w:rsidR="00515D0C" w:rsidRDefault="00515D0C" w:rsidP="005E478D">
            <w:pPr>
              <w:pStyle w:val="Achievement"/>
              <w:numPr>
                <w:ilvl w:val="0"/>
                <w:numId w:val="0"/>
              </w:numPr>
            </w:pPr>
            <w:r>
              <w:t>Position                    Projects manager</w:t>
            </w:r>
          </w:p>
          <w:p w14:paraId="47702326" w14:textId="77777777" w:rsidR="00BB4F19" w:rsidRDefault="00BB4F19" w:rsidP="005E478D">
            <w:pPr>
              <w:pStyle w:val="Achievement"/>
              <w:numPr>
                <w:ilvl w:val="0"/>
                <w:numId w:val="0"/>
              </w:numPr>
            </w:pPr>
            <w:r>
              <w:t>2009-2011          ZAID ALHUSSAIN GROUP                               SAUDI ARABIA</w:t>
            </w:r>
          </w:p>
          <w:p w14:paraId="3401324F" w14:textId="77777777" w:rsidR="00BB4F19" w:rsidRDefault="00BB4F19" w:rsidP="005E478D">
            <w:pPr>
              <w:pStyle w:val="Achievement"/>
              <w:numPr>
                <w:ilvl w:val="0"/>
                <w:numId w:val="0"/>
              </w:numPr>
            </w:pPr>
            <w:r>
              <w:t xml:space="preserve">                             AREA MANAGER CENTRAL REGION</w:t>
            </w:r>
          </w:p>
          <w:p w14:paraId="2CF3E1CF" w14:textId="77777777" w:rsidR="00AA6F84" w:rsidRDefault="00AA6F84" w:rsidP="00133844">
            <w:pPr>
              <w:pStyle w:val="Achievement"/>
              <w:numPr>
                <w:ilvl w:val="0"/>
                <w:numId w:val="0"/>
              </w:numPr>
            </w:pPr>
            <w:r>
              <w:t xml:space="preserve">2008 – </w:t>
            </w:r>
            <w:r w:rsidR="00BB4F19">
              <w:t>2009</w:t>
            </w:r>
            <w:r>
              <w:t xml:space="preserve">        Zaid </w:t>
            </w:r>
            <w:proofErr w:type="spellStart"/>
            <w:r>
              <w:t>Alhussain</w:t>
            </w:r>
            <w:proofErr w:type="spellEnd"/>
            <w:r>
              <w:t xml:space="preserve"> Group                                        Saudi Arabia    </w:t>
            </w:r>
          </w:p>
          <w:p w14:paraId="232A8543" w14:textId="77777777" w:rsidR="00AA6F84" w:rsidRDefault="00AA6F84" w:rsidP="005E478D">
            <w:pPr>
              <w:pStyle w:val="Achievement"/>
              <w:numPr>
                <w:ilvl w:val="0"/>
                <w:numId w:val="0"/>
              </w:numPr>
            </w:pPr>
            <w:r>
              <w:t>Position                     Projects Manager</w:t>
            </w:r>
          </w:p>
          <w:p w14:paraId="3147249F" w14:textId="77777777" w:rsidR="00AA6F84" w:rsidRDefault="00AA6F84" w:rsidP="005E478D">
            <w:pPr>
              <w:pStyle w:val="Achievement"/>
              <w:numPr>
                <w:ilvl w:val="0"/>
                <w:numId w:val="0"/>
              </w:numPr>
            </w:pPr>
            <w:r>
              <w:t xml:space="preserve">                                  Central Region</w:t>
            </w:r>
          </w:p>
          <w:p w14:paraId="1154B3F8" w14:textId="77777777" w:rsidR="00AA6F84" w:rsidRDefault="00AA6F84" w:rsidP="005E478D">
            <w:pPr>
              <w:pStyle w:val="Achievement"/>
              <w:numPr>
                <w:ilvl w:val="0"/>
                <w:numId w:val="0"/>
              </w:numPr>
            </w:pPr>
          </w:p>
          <w:p w14:paraId="7988DA27" w14:textId="77777777" w:rsidR="00AA6F84" w:rsidRDefault="00AA6F84" w:rsidP="005E478D">
            <w:pPr>
              <w:pStyle w:val="Achievement"/>
              <w:numPr>
                <w:ilvl w:val="0"/>
                <w:numId w:val="0"/>
              </w:numPr>
              <w:rPr>
                <w:rFonts w:ascii="Arial Black" w:hAnsi="Arial Black"/>
                <w:b/>
                <w:bCs/>
              </w:rPr>
            </w:pPr>
            <w:r w:rsidRPr="00837061">
              <w:rPr>
                <w:rFonts w:ascii="Arial Black" w:hAnsi="Arial Black"/>
                <w:b/>
                <w:bCs/>
              </w:rPr>
              <w:t>Duties &amp; Responsibilities</w:t>
            </w:r>
          </w:p>
          <w:p w14:paraId="1225F8B1" w14:textId="77777777" w:rsidR="00AA6F84" w:rsidRDefault="00AA6F84" w:rsidP="005E478D">
            <w:pPr>
              <w:pStyle w:val="Achievement"/>
              <w:numPr>
                <w:ilvl w:val="0"/>
                <w:numId w:val="0"/>
              </w:numPr>
              <w:rPr>
                <w:rFonts w:ascii="Arial Black" w:hAnsi="Arial Black"/>
                <w:b/>
                <w:bCs/>
              </w:rPr>
            </w:pPr>
          </w:p>
          <w:p w14:paraId="55C24EC7" w14:textId="77777777" w:rsidR="00AA6F84" w:rsidRDefault="00AA6F84" w:rsidP="008A43A1">
            <w:pPr>
              <w:pStyle w:val="Achievement"/>
              <w:tabs>
                <w:tab w:val="left" w:pos="7081"/>
              </w:tabs>
              <w:ind w:right="1016"/>
            </w:pPr>
            <w:r w:rsidRPr="00D7158C">
              <w:rPr>
                <w:b/>
                <w:bCs/>
                <w:sz w:val="22"/>
                <w:szCs w:val="22"/>
              </w:rPr>
              <w:t>Head</w:t>
            </w:r>
            <w:r>
              <w:t xml:space="preserve"> </w:t>
            </w:r>
            <w:r w:rsidRPr="00D7158C">
              <w:rPr>
                <w:b/>
                <w:bCs/>
                <w:sz w:val="22"/>
                <w:szCs w:val="22"/>
              </w:rPr>
              <w:t>of departments</w:t>
            </w:r>
            <w:r>
              <w:t xml:space="preserve"> which includes the Electrical, Irrigati</w:t>
            </w:r>
            <w:r w:rsidR="00F2453C">
              <w:t xml:space="preserve">on, Agriculture, </w:t>
            </w:r>
            <w:r w:rsidR="00BB4F19">
              <w:t>Maintenance,</w:t>
            </w:r>
            <w:r>
              <w:t xml:space="preserve"> </w:t>
            </w:r>
            <w:r w:rsidR="00D7158C">
              <w:t>Civil,</w:t>
            </w:r>
            <w:r w:rsidR="00F2453C">
              <w:t xml:space="preserve"> </w:t>
            </w:r>
            <w:r w:rsidR="00D7158C">
              <w:t xml:space="preserve">estimation. </w:t>
            </w:r>
            <w:r w:rsidR="00465B1A">
              <w:t xml:space="preserve"> </w:t>
            </w:r>
            <w:r w:rsidR="0070342A">
              <w:t>Logistic</w:t>
            </w:r>
            <w:r w:rsidR="00BB4F19">
              <w:t xml:space="preserve"> and trading division.</w:t>
            </w:r>
          </w:p>
          <w:p w14:paraId="1A551624" w14:textId="77777777" w:rsidR="00BB4F19" w:rsidRDefault="00BB4F19" w:rsidP="00BB4F19">
            <w:pPr>
              <w:pStyle w:val="Achievement"/>
              <w:numPr>
                <w:ilvl w:val="0"/>
                <w:numId w:val="0"/>
              </w:numPr>
              <w:tabs>
                <w:tab w:val="left" w:pos="7081"/>
              </w:tabs>
              <w:ind w:left="245"/>
            </w:pPr>
          </w:p>
          <w:p w14:paraId="4D3F217E" w14:textId="77777777" w:rsidR="00BB4F19" w:rsidRDefault="00BB4F19" w:rsidP="008A43A1">
            <w:pPr>
              <w:pStyle w:val="Achievement"/>
              <w:tabs>
                <w:tab w:val="left" w:pos="7081"/>
              </w:tabs>
              <w:ind w:right="1016"/>
            </w:pPr>
            <w:r w:rsidRPr="00D7158C">
              <w:rPr>
                <w:b/>
                <w:bCs/>
                <w:sz w:val="22"/>
                <w:szCs w:val="22"/>
              </w:rPr>
              <w:t>Trading dept</w:t>
            </w:r>
            <w:r>
              <w:t>. (cares about irrigation products specially Rain birds, agriculture equipment's as chain saw, trimming edging machines lawn mowers ALPINA brand.</w:t>
            </w:r>
          </w:p>
          <w:p w14:paraId="09F4C461" w14:textId="77777777" w:rsidR="00AF3F2A" w:rsidRDefault="00AF3F2A" w:rsidP="00AF3F2A">
            <w:pPr>
              <w:pStyle w:val="ListParagraph"/>
            </w:pPr>
          </w:p>
          <w:p w14:paraId="0E1E7C68" w14:textId="77777777" w:rsidR="00AF3F2A" w:rsidRDefault="00AF3F2A" w:rsidP="00AF3F2A">
            <w:pPr>
              <w:pStyle w:val="Achievement"/>
              <w:numPr>
                <w:ilvl w:val="0"/>
                <w:numId w:val="0"/>
              </w:numPr>
              <w:tabs>
                <w:tab w:val="left" w:pos="7081"/>
              </w:tabs>
              <w:ind w:left="245"/>
            </w:pPr>
          </w:p>
          <w:p w14:paraId="429759FA" w14:textId="77777777" w:rsidR="00BB4F19" w:rsidRDefault="00BB4F19" w:rsidP="00BB4F19">
            <w:pPr>
              <w:pStyle w:val="ListParagraph"/>
            </w:pPr>
          </w:p>
          <w:p w14:paraId="4363AE80" w14:textId="77777777" w:rsidR="00D7158C" w:rsidRDefault="003251C1" w:rsidP="00D7158C">
            <w:pPr>
              <w:pStyle w:val="Achievement"/>
              <w:numPr>
                <w:ilvl w:val="0"/>
                <w:numId w:val="0"/>
              </w:numPr>
              <w:tabs>
                <w:tab w:val="left" w:pos="7081"/>
              </w:tabs>
              <w:ind w:left="245"/>
              <w:rPr>
                <w:lang w:val="en-GB"/>
              </w:rPr>
            </w:pPr>
            <w:r>
              <w:rPr>
                <w:lang w:val="en-GB"/>
              </w:rPr>
              <w:t xml:space="preserve"> job description</w:t>
            </w:r>
            <w:r w:rsidR="00BB4F19">
              <w:rPr>
                <w:lang w:val="en-GB"/>
              </w:rPr>
              <w:t xml:space="preserve"> in trading </w:t>
            </w:r>
            <w:r>
              <w:rPr>
                <w:lang w:val="en-GB"/>
              </w:rPr>
              <w:t>dept.:</w:t>
            </w:r>
          </w:p>
          <w:p w14:paraId="622A46CE" w14:textId="77777777" w:rsidR="00BB4F19" w:rsidRDefault="00D7158C" w:rsidP="00D7158C">
            <w:pPr>
              <w:pStyle w:val="Achievement"/>
              <w:numPr>
                <w:ilvl w:val="0"/>
                <w:numId w:val="0"/>
              </w:numPr>
              <w:tabs>
                <w:tab w:val="left" w:pos="7081"/>
              </w:tabs>
              <w:ind w:left="245"/>
            </w:pPr>
            <w:r>
              <w:rPr>
                <w:lang w:val="en-GB"/>
              </w:rPr>
              <w:t xml:space="preserve"> R</w:t>
            </w:r>
            <w:r w:rsidR="00BB4F19">
              <w:rPr>
                <w:lang w:val="en-GB"/>
              </w:rPr>
              <w:t>esponsible for</w:t>
            </w:r>
            <w:r w:rsidR="00073E8F">
              <w:rPr>
                <w:lang w:val="en-GB"/>
              </w:rPr>
              <w:t xml:space="preserve"> designing and implementing a strategic sales plan that expands company's customers and ensure a strong presence, and get the highest market share, set</w:t>
            </w:r>
            <w:r w:rsidR="00FF5EB4">
              <w:rPr>
                <w:lang w:val="en-GB"/>
              </w:rPr>
              <w:t xml:space="preserve"> </w:t>
            </w:r>
            <w:r w:rsidR="00073E8F">
              <w:rPr>
                <w:lang w:val="en-GB"/>
              </w:rPr>
              <w:t>goals,</w:t>
            </w:r>
            <w:r w:rsidR="00FF5EB4">
              <w:rPr>
                <w:lang w:val="en-GB"/>
              </w:rPr>
              <w:t xml:space="preserve"> look at </w:t>
            </w:r>
            <w:r w:rsidR="00073E8F">
              <w:rPr>
                <w:lang w:val="en-GB"/>
              </w:rPr>
              <w:t>data, motivate</w:t>
            </w:r>
            <w:r w:rsidR="00FF5EB4">
              <w:rPr>
                <w:lang w:val="en-GB"/>
              </w:rPr>
              <w:t xml:space="preserve"> and help create training </w:t>
            </w:r>
            <w:r w:rsidR="00073E8F">
              <w:rPr>
                <w:lang w:val="en-GB"/>
              </w:rPr>
              <w:t>opportunities</w:t>
            </w:r>
            <w:r w:rsidR="00293148">
              <w:rPr>
                <w:lang w:val="en-GB"/>
              </w:rPr>
              <w:t xml:space="preserve"> </w:t>
            </w:r>
            <w:r w:rsidR="00073E8F">
              <w:rPr>
                <w:lang w:val="en-GB"/>
              </w:rPr>
              <w:t>. Work</w:t>
            </w:r>
            <w:r w:rsidR="00FF5EB4">
              <w:rPr>
                <w:lang w:val="en-GB"/>
              </w:rPr>
              <w:t xml:space="preserve"> with large profile customers or with </w:t>
            </w:r>
            <w:r w:rsidR="00073E8F">
              <w:rPr>
                <w:lang w:val="en-GB"/>
              </w:rPr>
              <w:t>customer</w:t>
            </w:r>
            <w:r w:rsidR="00FF5EB4">
              <w:rPr>
                <w:lang w:val="en-GB"/>
              </w:rPr>
              <w:t xml:space="preserve"> </w:t>
            </w:r>
            <w:r>
              <w:rPr>
                <w:lang w:val="en-GB"/>
              </w:rPr>
              <w:t>complaints</w:t>
            </w:r>
            <w:r w:rsidR="00293148">
              <w:rPr>
                <w:lang w:val="en-GB"/>
              </w:rPr>
              <w:t xml:space="preserve"> give them a technical support,</w:t>
            </w:r>
            <w:r>
              <w:rPr>
                <w:lang w:val="en-GB"/>
              </w:rPr>
              <w:t xml:space="preserve"> O</w:t>
            </w:r>
            <w:r w:rsidR="003251C1">
              <w:rPr>
                <w:lang w:val="en-GB"/>
              </w:rPr>
              <w:t xml:space="preserve">pen credit facilities base on </w:t>
            </w:r>
            <w:r w:rsidR="00B931A1">
              <w:rPr>
                <w:lang w:val="en-GB"/>
              </w:rPr>
              <w:t>market,</w:t>
            </w:r>
            <w:r w:rsidR="00293148">
              <w:rPr>
                <w:lang w:val="en-GB"/>
              </w:rPr>
              <w:t xml:space="preserve"> history</w:t>
            </w:r>
            <w:r w:rsidR="003251C1">
              <w:rPr>
                <w:lang w:val="en-GB"/>
              </w:rPr>
              <w:t xml:space="preserve"> and company </w:t>
            </w:r>
            <w:r>
              <w:rPr>
                <w:lang w:val="en-GB"/>
              </w:rPr>
              <w:t>reputation</w:t>
            </w:r>
            <w:r w:rsidR="00073E8F">
              <w:rPr>
                <w:lang w:val="en-GB"/>
              </w:rPr>
              <w:t xml:space="preserve">. </w:t>
            </w:r>
            <w:r w:rsidR="00073E8F">
              <w:t>Improve the sales process to achieve growth and hitting sales targets by a successful managing of the sales team.</w:t>
            </w:r>
            <w:r>
              <w:t xml:space="preserve"> Monitoring warehouse inventory to keep orders and stock on a reliable status.</w:t>
            </w:r>
          </w:p>
          <w:p w14:paraId="0AEB32AB" w14:textId="77777777" w:rsidR="0070342A" w:rsidRDefault="0070342A" w:rsidP="00D7158C">
            <w:pPr>
              <w:pStyle w:val="Achievement"/>
              <w:numPr>
                <w:ilvl w:val="0"/>
                <w:numId w:val="0"/>
              </w:numPr>
              <w:tabs>
                <w:tab w:val="left" w:pos="7081"/>
              </w:tabs>
              <w:ind w:left="245"/>
            </w:pPr>
            <w:r>
              <w:t xml:space="preserve">A total value of sales of </w:t>
            </w:r>
            <w:r w:rsidRPr="0070342A">
              <w:rPr>
                <w:b/>
                <w:bCs/>
              </w:rPr>
              <w:t>13</w:t>
            </w:r>
            <w:r>
              <w:rPr>
                <w:b/>
                <w:bCs/>
              </w:rPr>
              <w:t>,</w:t>
            </w:r>
            <w:r w:rsidRPr="0070342A">
              <w:rPr>
                <w:b/>
                <w:bCs/>
              </w:rPr>
              <w:t>750</w:t>
            </w:r>
            <w:r>
              <w:rPr>
                <w:b/>
                <w:bCs/>
              </w:rPr>
              <w:t>,</w:t>
            </w:r>
            <w:r w:rsidRPr="0070342A">
              <w:rPr>
                <w:b/>
                <w:bCs/>
              </w:rPr>
              <w:t>000 sar</w:t>
            </w:r>
            <w:r>
              <w:t xml:space="preserve"> in 2011</w:t>
            </w:r>
          </w:p>
          <w:p w14:paraId="7C0377D3" w14:textId="77777777" w:rsidR="00AA6F84" w:rsidRDefault="00AA6F84" w:rsidP="00AA6F84">
            <w:pPr>
              <w:pStyle w:val="Achievement"/>
              <w:numPr>
                <w:ilvl w:val="0"/>
                <w:numId w:val="0"/>
              </w:numPr>
              <w:ind w:left="245"/>
            </w:pPr>
          </w:p>
          <w:p w14:paraId="2C18D237" w14:textId="77777777" w:rsidR="00AA6F84" w:rsidRDefault="00AA6F84" w:rsidP="005E478D">
            <w:pPr>
              <w:pStyle w:val="Achievement"/>
              <w:numPr>
                <w:ilvl w:val="0"/>
                <w:numId w:val="0"/>
              </w:numPr>
              <w:tabs>
                <w:tab w:val="left" w:pos="2100"/>
                <w:tab w:val="left" w:pos="5610"/>
              </w:tabs>
            </w:pPr>
          </w:p>
          <w:p w14:paraId="4F45457F" w14:textId="77777777" w:rsidR="005E478D" w:rsidRDefault="00AA6F84" w:rsidP="005E478D">
            <w:pPr>
              <w:pStyle w:val="Achievement"/>
              <w:numPr>
                <w:ilvl w:val="0"/>
                <w:numId w:val="0"/>
              </w:numPr>
              <w:tabs>
                <w:tab w:val="left" w:pos="2100"/>
                <w:tab w:val="left" w:pos="5610"/>
              </w:tabs>
            </w:pPr>
            <w:r>
              <w:t xml:space="preserve">2007 – 2008              </w:t>
            </w:r>
            <w:r w:rsidR="005E478D">
              <w:t xml:space="preserve">Zaid </w:t>
            </w:r>
            <w:r w:rsidR="00C05983">
              <w:t>AL Hussain</w:t>
            </w:r>
            <w:r w:rsidR="005E478D">
              <w:t xml:space="preserve"> Group</w:t>
            </w:r>
            <w:r w:rsidR="005E478D">
              <w:tab/>
              <w:t>Saudi Arabia</w:t>
            </w:r>
          </w:p>
          <w:p w14:paraId="2F87F7D9" w14:textId="77777777" w:rsidR="005E478D" w:rsidRDefault="005E478D" w:rsidP="005E478D">
            <w:pPr>
              <w:pStyle w:val="Achievement"/>
              <w:numPr>
                <w:ilvl w:val="0"/>
                <w:numId w:val="0"/>
              </w:numPr>
              <w:tabs>
                <w:tab w:val="left" w:pos="1140"/>
                <w:tab w:val="left" w:pos="1440"/>
              </w:tabs>
            </w:pPr>
            <w:r>
              <w:t>P</w:t>
            </w:r>
            <w:r w:rsidR="00AA6F84">
              <w:t>osition</w:t>
            </w:r>
            <w:r w:rsidR="00AA6F84">
              <w:tab/>
              <w:t xml:space="preserve">            </w:t>
            </w:r>
            <w:r>
              <w:t>Projects Operation Manager</w:t>
            </w:r>
          </w:p>
          <w:p w14:paraId="0E3C0A17" w14:textId="77777777" w:rsidR="005E478D" w:rsidRDefault="00AA6F84" w:rsidP="005E478D">
            <w:pPr>
              <w:pStyle w:val="Achievement"/>
              <w:numPr>
                <w:ilvl w:val="0"/>
                <w:numId w:val="0"/>
              </w:numPr>
              <w:tabs>
                <w:tab w:val="left" w:pos="1140"/>
                <w:tab w:val="left" w:pos="1440"/>
              </w:tabs>
            </w:pPr>
            <w:r>
              <w:tab/>
              <w:t xml:space="preserve">            </w:t>
            </w:r>
          </w:p>
          <w:p w14:paraId="305BC80F" w14:textId="77777777" w:rsidR="005E478D" w:rsidRDefault="005E478D" w:rsidP="005E478D">
            <w:pPr>
              <w:pStyle w:val="Achievement"/>
              <w:numPr>
                <w:ilvl w:val="0"/>
                <w:numId w:val="0"/>
              </w:numPr>
              <w:tabs>
                <w:tab w:val="left" w:pos="1140"/>
                <w:tab w:val="left" w:pos="1440"/>
              </w:tabs>
            </w:pPr>
          </w:p>
          <w:p w14:paraId="4C16A7AA" w14:textId="77777777" w:rsidR="005E478D" w:rsidRPr="00837061" w:rsidRDefault="00545AD4" w:rsidP="005E478D">
            <w:pPr>
              <w:pStyle w:val="Achievement"/>
              <w:numPr>
                <w:ilvl w:val="0"/>
                <w:numId w:val="0"/>
              </w:numPr>
              <w:tabs>
                <w:tab w:val="left" w:pos="1140"/>
                <w:tab w:val="left" w:pos="1440"/>
              </w:tabs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Executed Projects.</w:t>
            </w:r>
          </w:p>
          <w:p w14:paraId="1C2AF1C9" w14:textId="77777777" w:rsidR="00837061" w:rsidRDefault="00687F77" w:rsidP="005E478D">
            <w:pPr>
              <w:pStyle w:val="Achievement"/>
              <w:numPr>
                <w:ilvl w:val="0"/>
                <w:numId w:val="0"/>
              </w:numPr>
              <w:tabs>
                <w:tab w:val="left" w:pos="1140"/>
                <w:tab w:val="left" w:pos="1440"/>
              </w:tabs>
            </w:pPr>
            <w:r>
              <w:t>Respons</w:t>
            </w:r>
            <w:r w:rsidR="00D1381A">
              <w:t>ible in the management of the f</w:t>
            </w:r>
            <w:r>
              <w:t xml:space="preserve">ollowing company </w:t>
            </w:r>
            <w:r w:rsidR="00D1381A">
              <w:t>projects;</w:t>
            </w:r>
          </w:p>
          <w:p w14:paraId="368A7B5F" w14:textId="77777777" w:rsidR="00D630B5" w:rsidRDefault="00D630B5" w:rsidP="005E478D">
            <w:pPr>
              <w:pStyle w:val="Achievement"/>
              <w:numPr>
                <w:ilvl w:val="0"/>
                <w:numId w:val="0"/>
              </w:numPr>
              <w:tabs>
                <w:tab w:val="left" w:pos="1140"/>
                <w:tab w:val="left" w:pos="1440"/>
              </w:tabs>
            </w:pPr>
          </w:p>
          <w:p w14:paraId="79ABACB2" w14:textId="77777777" w:rsidR="005E478D" w:rsidRDefault="00D1381A" w:rsidP="008A43A1">
            <w:pPr>
              <w:pStyle w:val="Achievement"/>
              <w:ind w:right="1016"/>
            </w:pPr>
            <w:r>
              <w:t xml:space="preserve">Maintenance and upgrading of the irrigation system into a central control system of the Stage 6 </w:t>
            </w:r>
            <w:r w:rsidR="003251C1">
              <w:t>Project with</w:t>
            </w:r>
            <w:r w:rsidR="00D630B5">
              <w:t xml:space="preserve"> Riyadh municipality with</w:t>
            </w:r>
            <w:r>
              <w:t xml:space="preserve"> a contract amount of SAR 27,000,000.00.</w:t>
            </w:r>
          </w:p>
          <w:p w14:paraId="4A0D29EA" w14:textId="77777777" w:rsidR="008A43A1" w:rsidRDefault="008A43A1" w:rsidP="008A43A1">
            <w:pPr>
              <w:pStyle w:val="Achievement"/>
              <w:numPr>
                <w:ilvl w:val="0"/>
                <w:numId w:val="0"/>
              </w:numPr>
              <w:ind w:left="245" w:right="1016"/>
            </w:pPr>
          </w:p>
          <w:p w14:paraId="760DDC95" w14:textId="77777777" w:rsidR="00D1381A" w:rsidRDefault="00C558DD" w:rsidP="008A43A1">
            <w:pPr>
              <w:pStyle w:val="Achievement"/>
              <w:ind w:right="874"/>
            </w:pPr>
            <w:r>
              <w:t>Upgrading and maintenance of gardens in Riyadh Municipality Project with a total contract value of SAR 33,000,000.00.</w:t>
            </w:r>
          </w:p>
          <w:p w14:paraId="0CD43386" w14:textId="77777777" w:rsidR="00C558DD" w:rsidRDefault="00C558DD" w:rsidP="008A43A1">
            <w:pPr>
              <w:pStyle w:val="Achievement"/>
              <w:ind w:right="874"/>
            </w:pPr>
            <w:r>
              <w:t xml:space="preserve">Landscaping and Irrigation of </w:t>
            </w:r>
            <w:proofErr w:type="spellStart"/>
            <w:r>
              <w:t>Durrat</w:t>
            </w:r>
            <w:proofErr w:type="spellEnd"/>
            <w:r>
              <w:t xml:space="preserve"> Al Riyadh Project with a total contract amount of SAR 12,500,000.00</w:t>
            </w:r>
          </w:p>
          <w:p w14:paraId="43C944AA" w14:textId="77777777" w:rsidR="00C558DD" w:rsidRDefault="00C558DD" w:rsidP="008A43A1">
            <w:pPr>
              <w:pStyle w:val="Achievement"/>
              <w:ind w:right="874"/>
            </w:pPr>
            <w:r>
              <w:t>Maintenance and upgrading of the Irrigation System of the Stage 7 Municipality Project into Central Control System with a total contract value of SAR 29,000,000.00.</w:t>
            </w:r>
          </w:p>
          <w:p w14:paraId="1B5C1550" w14:textId="77777777" w:rsidR="00C558DD" w:rsidRDefault="00C558DD" w:rsidP="008A43A1">
            <w:pPr>
              <w:pStyle w:val="Achievement"/>
              <w:ind w:right="874"/>
            </w:pPr>
            <w:r>
              <w:t xml:space="preserve">Landscaping maintenance of the SABIC Company compound with a total contract value of SAR </w:t>
            </w:r>
            <w:r w:rsidR="00E95D1B">
              <w:t>3,000,000.00.</w:t>
            </w:r>
          </w:p>
          <w:p w14:paraId="36AA5297" w14:textId="77777777" w:rsidR="00E95D1B" w:rsidRDefault="0040380C" w:rsidP="008A43A1">
            <w:pPr>
              <w:pStyle w:val="Achievement"/>
              <w:ind w:right="874"/>
            </w:pPr>
            <w:r>
              <w:t>Irrigation System</w:t>
            </w:r>
            <w:r w:rsidR="00E95D1B">
              <w:t xml:space="preserve"> of the Al </w:t>
            </w:r>
            <w:r w:rsidR="00B33D35">
              <w:t>Rashid</w:t>
            </w:r>
            <w:r w:rsidR="00E95D1B">
              <w:t xml:space="preserve"> Farms with a total contract amount of SAR 3,000,000.00.</w:t>
            </w:r>
          </w:p>
          <w:p w14:paraId="3F2F2AFF" w14:textId="77777777" w:rsidR="00E95D1B" w:rsidRDefault="00E95D1B" w:rsidP="008A43A1">
            <w:pPr>
              <w:pStyle w:val="Achievement"/>
              <w:ind w:right="874"/>
            </w:pPr>
            <w:r>
              <w:t>Landscapes maintenance of several private villas all around the Riyadh Region</w:t>
            </w:r>
            <w:r w:rsidR="004C4E80">
              <w:t xml:space="preserve"> of a contract value of SAR 5,000,000.00</w:t>
            </w:r>
            <w:r>
              <w:t>.</w:t>
            </w:r>
          </w:p>
          <w:p w14:paraId="0F913EB3" w14:textId="77777777" w:rsidR="005A4685" w:rsidRDefault="005A4685" w:rsidP="008A43A1">
            <w:pPr>
              <w:pStyle w:val="Achievement"/>
              <w:ind w:right="874"/>
            </w:pPr>
            <w:r>
              <w:t>Landscape maintenance and upgrading to central control irrigation system of stage 4 project with a total contract amount of SAR 32,000,000.00.</w:t>
            </w:r>
          </w:p>
          <w:p w14:paraId="521F0622" w14:textId="77777777" w:rsidR="005A4685" w:rsidRDefault="005A4685" w:rsidP="005A4685">
            <w:pPr>
              <w:pStyle w:val="Achievement"/>
              <w:ind w:right="874"/>
            </w:pPr>
            <w:r>
              <w:t>Renovation of Medians and upgrading of irrigation system into central control system with a total contract value of SAR 27,000,000.00.</w:t>
            </w:r>
          </w:p>
          <w:p w14:paraId="0B3B2D88" w14:textId="77777777" w:rsidR="0052258D" w:rsidRDefault="0052258D" w:rsidP="005A4685">
            <w:pPr>
              <w:pStyle w:val="Achievement"/>
              <w:ind w:right="874"/>
            </w:pPr>
            <w:r>
              <w:t>Landscape upgrading of Cairo Junction at Riyadh wi</w:t>
            </w:r>
            <w:r w:rsidR="000916A8">
              <w:t>th a total contract value of SAR 3,900</w:t>
            </w:r>
            <w:r>
              <w:t>,000.00.</w:t>
            </w:r>
          </w:p>
          <w:p w14:paraId="784E7273" w14:textId="77777777" w:rsidR="004E3154" w:rsidRDefault="00CF283D" w:rsidP="0018505F">
            <w:pPr>
              <w:pStyle w:val="Achievement"/>
              <w:ind w:right="874"/>
            </w:pPr>
            <w:r>
              <w:t>Landscape of 2</w:t>
            </w:r>
            <w:r w:rsidR="00130F5B">
              <w:t xml:space="preserve"> millions square meters</w:t>
            </w:r>
            <w:r>
              <w:t xml:space="preserve"> SULTANA PROJECT</w:t>
            </w:r>
            <w:r w:rsidR="00130F5B">
              <w:t xml:space="preserve"> with a total contract value of</w:t>
            </w:r>
            <w:r w:rsidR="004E3154">
              <w:t xml:space="preserve"> SAR</w:t>
            </w:r>
            <w:r w:rsidR="00130F5B">
              <w:t xml:space="preserve"> 10,000,000.00.AL Riyadh Municipality </w:t>
            </w:r>
            <w:r w:rsidR="004E3154">
              <w:t xml:space="preserve">project. </w:t>
            </w:r>
          </w:p>
          <w:p w14:paraId="7489A0E2" w14:textId="77777777" w:rsidR="0040380C" w:rsidRDefault="0040380C" w:rsidP="005A4685">
            <w:pPr>
              <w:pStyle w:val="Achievement"/>
              <w:ind w:right="874"/>
            </w:pPr>
            <w:r>
              <w:t>2010 Business gate project of a total contract value</w:t>
            </w:r>
            <w:r w:rsidR="004C4E80">
              <w:t xml:space="preserve"> </w:t>
            </w:r>
            <w:r w:rsidR="00B33D35">
              <w:t>of SAR</w:t>
            </w:r>
            <w:r>
              <w:t xml:space="preserve"> 13,500,000.00.</w:t>
            </w:r>
          </w:p>
          <w:p w14:paraId="5EEDE8B9" w14:textId="77777777" w:rsidR="0040380C" w:rsidRDefault="0040380C" w:rsidP="00B33D35">
            <w:pPr>
              <w:pStyle w:val="Achievement"/>
              <w:ind w:right="874"/>
            </w:pPr>
            <w:r>
              <w:t xml:space="preserve">2010 </w:t>
            </w:r>
            <w:r w:rsidR="00E0240F">
              <w:t xml:space="preserve">EL RIMAL NURSERY project of a total contract value </w:t>
            </w:r>
            <w:r w:rsidR="004C4E80">
              <w:t xml:space="preserve">of </w:t>
            </w:r>
            <w:r w:rsidR="00E0240F">
              <w:t xml:space="preserve">SAR </w:t>
            </w:r>
            <w:r w:rsidR="00B33D35">
              <w:t>3</w:t>
            </w:r>
            <w:r w:rsidR="00C05983">
              <w:t>, 400, 000, 00</w:t>
            </w:r>
            <w:r w:rsidR="00B33D35">
              <w:t>.</w:t>
            </w:r>
          </w:p>
          <w:p w14:paraId="6805ED54" w14:textId="77777777" w:rsidR="004C4E80" w:rsidRDefault="004C4E80" w:rsidP="005A4685">
            <w:pPr>
              <w:pStyle w:val="Achievement"/>
              <w:ind w:right="874"/>
            </w:pPr>
            <w:r>
              <w:lastRenderedPageBreak/>
              <w:t xml:space="preserve">2010 Princess </w:t>
            </w:r>
            <w:proofErr w:type="spellStart"/>
            <w:r w:rsidR="00B33D35">
              <w:t>Noura</w:t>
            </w:r>
            <w:proofErr w:type="spellEnd"/>
            <w:r>
              <w:t xml:space="preserve"> university</w:t>
            </w:r>
            <w:r w:rsidR="006044C4">
              <w:t xml:space="preserve"> irrigation study</w:t>
            </w:r>
            <w:r>
              <w:t xml:space="preserve"> pro</w:t>
            </w:r>
            <w:r w:rsidR="006044C4">
              <w:t xml:space="preserve">ject central control </w:t>
            </w:r>
            <w:r>
              <w:t>system of a contract value of SAR 19,800,000.00</w:t>
            </w:r>
            <w:r w:rsidR="00B33D35">
              <w:t>.</w:t>
            </w:r>
          </w:p>
          <w:p w14:paraId="466E8D7A" w14:textId="77777777" w:rsidR="004C4E80" w:rsidRDefault="004C4E80" w:rsidP="005A4685">
            <w:pPr>
              <w:pStyle w:val="Achievement"/>
              <w:ind w:right="874"/>
            </w:pPr>
            <w:r>
              <w:t xml:space="preserve">2010 HAEL university project of a contract value </w:t>
            </w:r>
            <w:r w:rsidR="00B33D35">
              <w:t>of SAR</w:t>
            </w:r>
            <w:r>
              <w:t xml:space="preserve"> 78,000,000.00</w:t>
            </w:r>
            <w:r w:rsidR="00B33D35">
              <w:t>.</w:t>
            </w:r>
          </w:p>
          <w:p w14:paraId="1A36529F" w14:textId="77777777" w:rsidR="003344B6" w:rsidRDefault="003344B6" w:rsidP="005A4685">
            <w:pPr>
              <w:pStyle w:val="Achievement"/>
              <w:ind w:right="874"/>
            </w:pPr>
            <w:r>
              <w:t xml:space="preserve">2010 EL- JOUF UNIVERSITY PROJECT OF A CONTRACT VALUE SAR 72,000,000.00 </w:t>
            </w:r>
          </w:p>
          <w:p w14:paraId="310C5450" w14:textId="77777777" w:rsidR="0018650D" w:rsidRDefault="008E0A79" w:rsidP="005A4685">
            <w:pPr>
              <w:pStyle w:val="Achievement"/>
              <w:ind w:right="874"/>
            </w:pPr>
            <w:r>
              <w:t>2010 Execution</w:t>
            </w:r>
            <w:r w:rsidR="00B33D35">
              <w:t xml:space="preserve"> of miscellaneous gardens</w:t>
            </w:r>
            <w:r w:rsidR="00E4131C">
              <w:t xml:space="preserve"> stage 3</w:t>
            </w:r>
            <w:r w:rsidR="00B33D35">
              <w:t xml:space="preserve"> of a value contract of SAR 10,000,000.00.</w:t>
            </w:r>
          </w:p>
          <w:p w14:paraId="410B3D88" w14:textId="77777777" w:rsidR="0018650D" w:rsidRDefault="0018650D" w:rsidP="005A4685">
            <w:pPr>
              <w:pStyle w:val="Achievement"/>
              <w:ind w:right="874"/>
            </w:pPr>
            <w:r>
              <w:t xml:space="preserve">2011 Development of King Abdullah road of a total amount of 52000000 </w:t>
            </w:r>
            <w:r w:rsidR="00AF3F2A">
              <w:t>SAR</w:t>
            </w:r>
            <w:r>
              <w:t>. with ADA</w:t>
            </w:r>
          </w:p>
          <w:p w14:paraId="67445449" w14:textId="77777777" w:rsidR="0018650D" w:rsidRDefault="0018650D" w:rsidP="005A4685">
            <w:pPr>
              <w:pStyle w:val="Achievement"/>
              <w:ind w:right="874"/>
            </w:pPr>
            <w:r>
              <w:t>2011 King Saud university hardscape work of an amount of 6250000 sar with Bin laden</w:t>
            </w:r>
          </w:p>
          <w:p w14:paraId="4362521B" w14:textId="77777777" w:rsidR="0018650D" w:rsidRDefault="0018650D" w:rsidP="005A4685">
            <w:pPr>
              <w:pStyle w:val="Achievement"/>
              <w:ind w:right="874"/>
            </w:pPr>
            <w:r>
              <w:t>2012  soccer field with AMANA buildings of an amount of 275000 sar</w:t>
            </w:r>
          </w:p>
          <w:p w14:paraId="2DF4AAA1" w14:textId="77777777" w:rsidR="0018650D" w:rsidRDefault="0018650D" w:rsidP="005A4685">
            <w:pPr>
              <w:pStyle w:val="Achievement"/>
              <w:ind w:right="874"/>
            </w:pPr>
            <w:r>
              <w:t>2012 East Riyadh hospital ,landscape work of an amount of 1250000 sar with ALFOUZAN contracting</w:t>
            </w:r>
          </w:p>
          <w:p w14:paraId="1E42ADA5" w14:textId="77777777" w:rsidR="0018650D" w:rsidRDefault="0018650D" w:rsidP="005A4685">
            <w:pPr>
              <w:pStyle w:val="Achievement"/>
              <w:ind w:right="874"/>
            </w:pPr>
            <w:r>
              <w:t xml:space="preserve">2012 Abu </w:t>
            </w:r>
            <w:proofErr w:type="spellStart"/>
            <w:r>
              <w:t>Nayyan</w:t>
            </w:r>
            <w:proofErr w:type="spellEnd"/>
            <w:r>
              <w:t xml:space="preserve"> villa ,landscape of an amount of 1100000 sar</w:t>
            </w:r>
          </w:p>
          <w:p w14:paraId="7F0C4D88" w14:textId="77777777" w:rsidR="00D630B5" w:rsidRDefault="0018650D" w:rsidP="005A4685">
            <w:pPr>
              <w:pStyle w:val="Achievement"/>
              <w:ind w:right="874"/>
            </w:pPr>
            <w:r>
              <w:t xml:space="preserve">2012 Imam university </w:t>
            </w:r>
            <w:r w:rsidR="00D630B5">
              <w:t>installation of irrigation network of an amount of  250000 sar ALFOUZAN contracting</w:t>
            </w:r>
          </w:p>
          <w:p w14:paraId="16075C43" w14:textId="77777777" w:rsidR="00D630B5" w:rsidRDefault="00D630B5" w:rsidP="005A4685">
            <w:pPr>
              <w:pStyle w:val="Achievement"/>
              <w:ind w:right="874"/>
            </w:pPr>
            <w:r>
              <w:t>Prince sultan air base landscape and irrigation of an amount of 250000 sar with AL SEIF</w:t>
            </w:r>
          </w:p>
          <w:p w14:paraId="336B2193" w14:textId="77777777" w:rsidR="00C10151" w:rsidRDefault="00D630B5" w:rsidP="00C10151">
            <w:pPr>
              <w:pStyle w:val="Achievement"/>
              <w:ind w:right="874"/>
            </w:pPr>
            <w:r>
              <w:t>HAIL FIVE STAR HOTEL LANDSCAPE AND IRRIGATION OF AN AMOUNT OF 6500000 SAR WITH ALSEIF.</w:t>
            </w:r>
          </w:p>
          <w:p w14:paraId="2FF3D6D3" w14:textId="77777777" w:rsidR="00960A9D" w:rsidRDefault="00960A9D" w:rsidP="00C10151">
            <w:pPr>
              <w:pStyle w:val="Achievement"/>
              <w:ind w:right="874"/>
            </w:pPr>
            <w:r>
              <w:t>NISSAN PROJECTS SHOWROOMS AND WORKSHOPS</w:t>
            </w:r>
            <w:r w:rsidR="00AF3F2A">
              <w:t xml:space="preserve"> FINISHING WORKS ( PLASTERING , MECHANICAL WORKS , ELECTRICAL AND LOW CURRENT WORKS , TILLING , …</w:t>
            </w:r>
            <w:r w:rsidR="009C3CB1">
              <w:t xml:space="preserve"> 2017</w:t>
            </w:r>
            <w:r>
              <w:t xml:space="preserve"> OF AN AMOUNT OF46000000 SAR</w:t>
            </w:r>
          </w:p>
          <w:p w14:paraId="38852F00" w14:textId="77777777" w:rsidR="004C4E80" w:rsidRDefault="00314788" w:rsidP="00C10151">
            <w:pPr>
              <w:pStyle w:val="Achievement"/>
              <w:ind w:right="874"/>
            </w:pPr>
            <w:r>
              <w:t>THIMAR MARKET</w:t>
            </w:r>
            <w:r w:rsidR="00AF3F2A">
              <w:t>S</w:t>
            </w:r>
            <w:r w:rsidR="009C3CB1">
              <w:t xml:space="preserve"> 2018</w:t>
            </w:r>
            <w:r w:rsidR="00AF3F2A">
              <w:t xml:space="preserve"> FINISHING WORKS ( PLASTERING , MECHANICAL WORKS , ELECTRICAL AND LOW CURRENT WORKS , TILLING , … </w:t>
            </w:r>
            <w:r>
              <w:t xml:space="preserve">  OF AN AMOUNT OF 14</w:t>
            </w:r>
            <w:r w:rsidR="00D07033">
              <w:t>,</w:t>
            </w:r>
            <w:r>
              <w:t>5</w:t>
            </w:r>
            <w:r w:rsidR="00342EC3">
              <w:t>00</w:t>
            </w:r>
            <w:r w:rsidR="00D07033">
              <w:t>,</w:t>
            </w:r>
            <w:r w:rsidR="00342EC3">
              <w:t>000 SAR</w:t>
            </w:r>
            <w:r w:rsidR="0018650D">
              <w:t xml:space="preserve"> </w:t>
            </w:r>
            <w:r w:rsidR="00B33D35">
              <w:t xml:space="preserve"> </w:t>
            </w:r>
          </w:p>
          <w:p w14:paraId="6868DE60" w14:textId="77777777" w:rsidR="00E0240F" w:rsidRDefault="00E0240F" w:rsidP="00E0240F">
            <w:pPr>
              <w:pStyle w:val="Achievement"/>
              <w:numPr>
                <w:ilvl w:val="0"/>
                <w:numId w:val="0"/>
              </w:numPr>
              <w:ind w:left="245"/>
            </w:pPr>
          </w:p>
          <w:p w14:paraId="1A27FEBD" w14:textId="77777777" w:rsidR="00133844" w:rsidRDefault="00133844" w:rsidP="00133844">
            <w:pPr>
              <w:pStyle w:val="CompanyNameOne"/>
            </w:pPr>
            <w:r>
              <w:t xml:space="preserve">1990–2007         </w:t>
            </w:r>
            <w:proofErr w:type="spellStart"/>
            <w:r>
              <w:t>Ain</w:t>
            </w:r>
            <w:proofErr w:type="spellEnd"/>
            <w:r>
              <w:t xml:space="preserve"> </w:t>
            </w:r>
            <w:proofErr w:type="spellStart"/>
            <w:r>
              <w:t>Saadeh</w:t>
            </w:r>
            <w:proofErr w:type="spellEnd"/>
            <w:r>
              <w:t xml:space="preserve"> + </w:t>
            </w:r>
            <w:proofErr w:type="spellStart"/>
            <w:r>
              <w:t>Dekwaneh</w:t>
            </w:r>
            <w:proofErr w:type="spellEnd"/>
            <w:r>
              <w:t xml:space="preserve"> + </w:t>
            </w:r>
            <w:proofErr w:type="spellStart"/>
            <w:r>
              <w:t>Damour</w:t>
            </w:r>
            <w:proofErr w:type="spellEnd"/>
            <w:r>
              <w:t xml:space="preserve"> </w:t>
            </w:r>
            <w:r>
              <w:tab/>
              <w:t xml:space="preserve">  Lebanon</w:t>
            </w:r>
          </w:p>
          <w:p w14:paraId="0B6467CA" w14:textId="77777777" w:rsidR="0040380C" w:rsidRDefault="0040380C" w:rsidP="0040380C">
            <w:pPr>
              <w:pStyle w:val="Achievement"/>
              <w:numPr>
                <w:ilvl w:val="0"/>
                <w:numId w:val="0"/>
              </w:numPr>
              <w:ind w:left="245"/>
            </w:pPr>
          </w:p>
          <w:p w14:paraId="25EE5CAB" w14:textId="77777777" w:rsidR="00133844" w:rsidRDefault="00133844" w:rsidP="00133844">
            <w:pPr>
              <w:pStyle w:val="JobTitle"/>
            </w:pPr>
            <w:r>
              <w:t>Owner of Climate Green Houses (9000 Sq Meters)</w:t>
            </w:r>
          </w:p>
          <w:p w14:paraId="4465CD02" w14:textId="77777777" w:rsidR="00133844" w:rsidRDefault="00133844" w:rsidP="00133844">
            <w:pPr>
              <w:pStyle w:val="Achievement"/>
            </w:pPr>
            <w:r>
              <w:t>Plants production (more than 500 000 plants / season) .</w:t>
            </w:r>
          </w:p>
          <w:p w14:paraId="1076AB1C" w14:textId="77777777" w:rsidR="00133844" w:rsidRDefault="00133844" w:rsidP="00133844">
            <w:pPr>
              <w:pStyle w:val="Achievement"/>
            </w:pPr>
            <w:r>
              <w:t>Irrigation network system.</w:t>
            </w:r>
          </w:p>
          <w:p w14:paraId="338EFB6F" w14:textId="77777777" w:rsidR="00133844" w:rsidRDefault="00133844" w:rsidP="00133844">
            <w:pPr>
              <w:pStyle w:val="Achievement"/>
            </w:pPr>
            <w:r>
              <w:t>Landscaping.</w:t>
            </w:r>
          </w:p>
          <w:p w14:paraId="0F5095E3" w14:textId="77777777" w:rsidR="00130F5B" w:rsidRDefault="00130F5B" w:rsidP="00130F5B">
            <w:pPr>
              <w:pStyle w:val="Achievement"/>
              <w:numPr>
                <w:ilvl w:val="0"/>
                <w:numId w:val="0"/>
              </w:numPr>
              <w:ind w:left="245"/>
            </w:pPr>
          </w:p>
          <w:p w14:paraId="2192E0A9" w14:textId="77777777" w:rsidR="005E478D" w:rsidRDefault="005E478D" w:rsidP="005E478D">
            <w:pPr>
              <w:pStyle w:val="Achievement"/>
              <w:numPr>
                <w:ilvl w:val="0"/>
                <w:numId w:val="0"/>
              </w:numPr>
              <w:ind w:left="245" w:hanging="245"/>
            </w:pPr>
          </w:p>
        </w:tc>
      </w:tr>
      <w:tr w:rsidR="00331AB2" w14:paraId="01E95AF2" w14:textId="77777777">
        <w:tc>
          <w:tcPr>
            <w:tcW w:w="1708" w:type="dxa"/>
          </w:tcPr>
          <w:p w14:paraId="0B6E69D7" w14:textId="77777777" w:rsidR="00331AB2" w:rsidRDefault="00331AB2" w:rsidP="005E478D"/>
        </w:tc>
        <w:tc>
          <w:tcPr>
            <w:tcW w:w="8171" w:type="dxa"/>
            <w:gridSpan w:val="5"/>
          </w:tcPr>
          <w:p w14:paraId="25DF0532" w14:textId="77777777" w:rsidR="00331AB2" w:rsidRDefault="000C07A2" w:rsidP="00B602C8">
            <w:pPr>
              <w:pStyle w:val="CompanyName"/>
            </w:pPr>
            <w:r>
              <w:t>2006</w:t>
            </w:r>
            <w:r>
              <w:tab/>
              <w:t>Mr. Mohamad Al Osman’s</w:t>
            </w:r>
            <w:r w:rsidR="00331AB2">
              <w:t xml:space="preserve"> Villa              Lebanon</w:t>
            </w:r>
          </w:p>
          <w:p w14:paraId="77D70975" w14:textId="77777777" w:rsidR="00331AB2" w:rsidRDefault="00331AB2" w:rsidP="00B602C8">
            <w:pPr>
              <w:pStyle w:val="JobTitle"/>
            </w:pPr>
            <w:r>
              <w:t xml:space="preserve">Study, approved and confirmed by ERGA Group consultants </w:t>
            </w:r>
          </w:p>
          <w:p w14:paraId="0F92B37C" w14:textId="77777777" w:rsidR="00331AB2" w:rsidRDefault="00331AB2" w:rsidP="00B602C8">
            <w:pPr>
              <w:pStyle w:val="Achievement"/>
            </w:pPr>
            <w:r>
              <w:t>Irrigation network system of a total area of 18000 sq m.</w:t>
            </w:r>
          </w:p>
          <w:p w14:paraId="09FC57C5" w14:textId="77777777" w:rsidR="00331AB2" w:rsidRDefault="00331AB2" w:rsidP="00B602C8">
            <w:pPr>
              <w:pStyle w:val="Achievement"/>
              <w:numPr>
                <w:ilvl w:val="0"/>
                <w:numId w:val="0"/>
              </w:numPr>
            </w:pPr>
          </w:p>
          <w:p w14:paraId="30BFCB20" w14:textId="77777777" w:rsidR="00331AB2" w:rsidRDefault="00331AB2" w:rsidP="00465686">
            <w:pPr>
              <w:pStyle w:val="CompanyName"/>
            </w:pPr>
            <w:r>
              <w:t>2004-2005</w:t>
            </w:r>
            <w:r>
              <w:tab/>
            </w:r>
            <w:proofErr w:type="spellStart"/>
            <w:r>
              <w:t>Habtoor</w:t>
            </w:r>
            <w:proofErr w:type="spellEnd"/>
            <w:r>
              <w:t xml:space="preserve"> Land</w:t>
            </w:r>
            <w:r>
              <w:tab/>
            </w:r>
            <w:proofErr w:type="spellStart"/>
            <w:r>
              <w:t>Jamhour</w:t>
            </w:r>
            <w:proofErr w:type="spellEnd"/>
            <w:r>
              <w:t>, Lebanon</w:t>
            </w:r>
          </w:p>
          <w:p w14:paraId="48E06B0F" w14:textId="77777777" w:rsidR="00331AB2" w:rsidRDefault="00331AB2" w:rsidP="00192AA0">
            <w:pPr>
              <w:pStyle w:val="JobTitle"/>
            </w:pPr>
            <w:r>
              <w:t xml:space="preserve">Study approved and confirmed by PLAN LIBRE consultants </w:t>
            </w:r>
          </w:p>
          <w:p w14:paraId="6477EF85" w14:textId="77777777" w:rsidR="00331AB2" w:rsidRDefault="00331AB2" w:rsidP="00192AA0">
            <w:pPr>
              <w:pStyle w:val="JobTitle"/>
            </w:pPr>
            <w:r>
              <w:t>Execution of above studied project</w:t>
            </w:r>
          </w:p>
          <w:p w14:paraId="682CAFAF" w14:textId="77777777" w:rsidR="000C07A2" w:rsidRDefault="00331AB2" w:rsidP="00465686">
            <w:pPr>
              <w:pStyle w:val="Achievement"/>
            </w:pPr>
            <w:r>
              <w:t>Irrigation netwo</w:t>
            </w:r>
            <w:r w:rsidR="00C558DD">
              <w:t xml:space="preserve">rk coding decoding system of a </w:t>
            </w:r>
            <w:r>
              <w:t xml:space="preserve">120000 sq m. area.             </w:t>
            </w:r>
          </w:p>
          <w:p w14:paraId="155CBBC5" w14:textId="77777777" w:rsidR="00331AB2" w:rsidRDefault="000C07A2" w:rsidP="000C07A2">
            <w:pPr>
              <w:pStyle w:val="Achievement"/>
              <w:numPr>
                <w:ilvl w:val="0"/>
                <w:numId w:val="0"/>
              </w:numPr>
            </w:pPr>
            <w:r>
              <w:t xml:space="preserve">     </w:t>
            </w:r>
            <w:r w:rsidR="00331AB2">
              <w:t>A unique and high technology upgraded system.</w:t>
            </w:r>
          </w:p>
          <w:p w14:paraId="219C3D53" w14:textId="77777777" w:rsidR="00331AB2" w:rsidRDefault="00331AB2" w:rsidP="00465686">
            <w:pPr>
              <w:pStyle w:val="Achievement"/>
              <w:numPr>
                <w:ilvl w:val="0"/>
                <w:numId w:val="0"/>
              </w:numPr>
            </w:pPr>
          </w:p>
        </w:tc>
      </w:tr>
      <w:tr w:rsidR="00331AB2" w14:paraId="14712773" w14:textId="77777777">
        <w:tc>
          <w:tcPr>
            <w:tcW w:w="1708" w:type="dxa"/>
          </w:tcPr>
          <w:p w14:paraId="70529575" w14:textId="77777777" w:rsidR="00331AB2" w:rsidRDefault="00331AB2"/>
        </w:tc>
        <w:tc>
          <w:tcPr>
            <w:tcW w:w="8171" w:type="dxa"/>
            <w:gridSpan w:val="5"/>
          </w:tcPr>
          <w:p w14:paraId="2B3C9568" w14:textId="77777777" w:rsidR="00331AB2" w:rsidRDefault="00331AB2" w:rsidP="00465686">
            <w:pPr>
              <w:pStyle w:val="CompanyName"/>
            </w:pPr>
            <w:r>
              <w:t>2004-2005</w:t>
            </w:r>
            <w:r>
              <w:tab/>
              <w:t>VIP Lounge- Beirut Airport</w:t>
            </w:r>
            <w:r>
              <w:tab/>
              <w:t>Lebanon</w:t>
            </w:r>
          </w:p>
          <w:p w14:paraId="4E3C708D" w14:textId="77777777" w:rsidR="00331AB2" w:rsidRDefault="00331AB2" w:rsidP="00192AA0">
            <w:pPr>
              <w:pStyle w:val="JobTitle"/>
            </w:pPr>
            <w:r>
              <w:t xml:space="preserve">Study approved and confirmed by DAR AL HANDASA consultants </w:t>
            </w:r>
          </w:p>
          <w:p w14:paraId="7FB6ACC8" w14:textId="77777777" w:rsidR="00331AB2" w:rsidRDefault="00331AB2" w:rsidP="00192AA0">
            <w:pPr>
              <w:pStyle w:val="JobTitle"/>
            </w:pPr>
            <w:r>
              <w:t>Execution of above studied project</w:t>
            </w:r>
          </w:p>
          <w:p w14:paraId="1E0F7383" w14:textId="77777777" w:rsidR="00331AB2" w:rsidRDefault="00331AB2" w:rsidP="00465686">
            <w:pPr>
              <w:pStyle w:val="Achievement"/>
            </w:pPr>
            <w:r>
              <w:t>Irrigation network system of a  50000 sq m. area.</w:t>
            </w:r>
          </w:p>
          <w:p w14:paraId="51CF2FFF" w14:textId="77777777" w:rsidR="003D5F95" w:rsidRDefault="003D5F95" w:rsidP="00465686">
            <w:pPr>
              <w:pStyle w:val="Achievement"/>
              <w:numPr>
                <w:ilvl w:val="0"/>
                <w:numId w:val="0"/>
              </w:numPr>
            </w:pPr>
          </w:p>
        </w:tc>
      </w:tr>
      <w:tr w:rsidR="00331AB2" w14:paraId="077330E9" w14:textId="77777777" w:rsidTr="00730032">
        <w:trPr>
          <w:trHeight w:val="3975"/>
        </w:trPr>
        <w:tc>
          <w:tcPr>
            <w:tcW w:w="1708" w:type="dxa"/>
          </w:tcPr>
          <w:p w14:paraId="54032A23" w14:textId="77777777" w:rsidR="00331AB2" w:rsidRDefault="00331AB2"/>
        </w:tc>
        <w:tc>
          <w:tcPr>
            <w:tcW w:w="8171" w:type="dxa"/>
            <w:gridSpan w:val="5"/>
          </w:tcPr>
          <w:p w14:paraId="187465DF" w14:textId="77777777" w:rsidR="00331AB2" w:rsidRDefault="00331AB2" w:rsidP="001F6E9F">
            <w:pPr>
              <w:pStyle w:val="CompanyName"/>
            </w:pPr>
            <w:r>
              <w:t>2003</w:t>
            </w:r>
            <w:r>
              <w:tab/>
              <w:t xml:space="preserve">WAVES Aqua Park </w:t>
            </w:r>
            <w:r>
              <w:tab/>
              <w:t>Lebanon</w:t>
            </w:r>
          </w:p>
          <w:p w14:paraId="4474D7BB" w14:textId="77777777" w:rsidR="00331AB2" w:rsidRDefault="00331AB2" w:rsidP="001F6E9F">
            <w:pPr>
              <w:pStyle w:val="JobTitle"/>
            </w:pPr>
            <w:r>
              <w:t>Manager of Green Area maintenance (65000 sq. m)</w:t>
            </w:r>
          </w:p>
          <w:p w14:paraId="5184F1DB" w14:textId="77777777" w:rsidR="00331AB2" w:rsidRDefault="00331AB2" w:rsidP="001F6E9F">
            <w:pPr>
              <w:pStyle w:val="JobTitle"/>
            </w:pPr>
            <w:r>
              <w:t xml:space="preserve">Manager of Park Services’ maintenance </w:t>
            </w:r>
          </w:p>
          <w:p w14:paraId="743F3EFD" w14:textId="77777777" w:rsidR="00331AB2" w:rsidRDefault="00331AB2" w:rsidP="000C07A2">
            <w:pPr>
              <w:pStyle w:val="Achievement"/>
              <w:numPr>
                <w:ilvl w:val="0"/>
                <w:numId w:val="0"/>
              </w:numPr>
            </w:pPr>
          </w:p>
          <w:p w14:paraId="39606759" w14:textId="77777777" w:rsidR="000C07A2" w:rsidRDefault="000C07A2" w:rsidP="000C07A2">
            <w:pPr>
              <w:pStyle w:val="CompanyName"/>
            </w:pPr>
            <w:r>
              <w:t>2003</w:t>
            </w:r>
            <w:r>
              <w:tab/>
            </w:r>
            <w:proofErr w:type="spellStart"/>
            <w:r>
              <w:t>Najjar</w:t>
            </w:r>
            <w:proofErr w:type="spellEnd"/>
            <w:r>
              <w:t xml:space="preserve"> Hospital</w:t>
            </w:r>
            <w:r>
              <w:tab/>
              <w:t>Lebanon</w:t>
            </w:r>
          </w:p>
          <w:p w14:paraId="4269897D" w14:textId="77777777" w:rsidR="000C07A2" w:rsidRDefault="000C07A2" w:rsidP="000C07A2">
            <w:pPr>
              <w:pStyle w:val="JobTitle"/>
            </w:pPr>
            <w:r>
              <w:t xml:space="preserve">Study and Execution </w:t>
            </w:r>
          </w:p>
          <w:p w14:paraId="65CC572D" w14:textId="77777777" w:rsidR="000C07A2" w:rsidRDefault="000C07A2" w:rsidP="000C07A2">
            <w:pPr>
              <w:pStyle w:val="Achievement"/>
            </w:pPr>
            <w:r>
              <w:t xml:space="preserve">Irrigation network system of </w:t>
            </w:r>
            <w:r w:rsidR="00AF3F2A">
              <w:t>a 2000</w:t>
            </w:r>
            <w:r>
              <w:t xml:space="preserve"> </w:t>
            </w:r>
            <w:r w:rsidR="00AF3F2A">
              <w:t>sq.</w:t>
            </w:r>
            <w:r>
              <w:t xml:space="preserve"> m. area.</w:t>
            </w:r>
          </w:p>
          <w:p w14:paraId="6B394039" w14:textId="77777777" w:rsidR="00730032" w:rsidRDefault="00730032" w:rsidP="00465686">
            <w:pPr>
              <w:pStyle w:val="CompanyName"/>
            </w:pPr>
          </w:p>
          <w:p w14:paraId="0E61B39C" w14:textId="77777777" w:rsidR="00331AB2" w:rsidRDefault="00331AB2" w:rsidP="00465686">
            <w:pPr>
              <w:pStyle w:val="CompanyName"/>
            </w:pPr>
            <w:r>
              <w:t>2002-Present</w:t>
            </w:r>
            <w:r>
              <w:tab/>
              <w:t xml:space="preserve">US Embassy </w:t>
            </w:r>
            <w:r>
              <w:tab/>
            </w:r>
            <w:proofErr w:type="spellStart"/>
            <w:r>
              <w:t>Awkar</w:t>
            </w:r>
            <w:proofErr w:type="spellEnd"/>
            <w:r>
              <w:t>, Lebanon</w:t>
            </w:r>
          </w:p>
          <w:p w14:paraId="55342689" w14:textId="77777777" w:rsidR="00331AB2" w:rsidRDefault="00331AB2" w:rsidP="0001244E">
            <w:pPr>
              <w:pStyle w:val="JobTitle"/>
            </w:pPr>
            <w:r>
              <w:t xml:space="preserve">Execution </w:t>
            </w:r>
          </w:p>
          <w:p w14:paraId="4CB73ED2" w14:textId="77777777" w:rsidR="00331AB2" w:rsidRDefault="00331AB2" w:rsidP="00465686">
            <w:pPr>
              <w:pStyle w:val="Achievement"/>
            </w:pPr>
            <w:r>
              <w:t>Grass Plantation on full garden area (around 6000 sq m.)</w:t>
            </w:r>
          </w:p>
          <w:p w14:paraId="2CF1CB18" w14:textId="77777777" w:rsidR="00331AB2" w:rsidRDefault="00331AB2" w:rsidP="00465686">
            <w:pPr>
              <w:pStyle w:val="CompanyName"/>
            </w:pPr>
            <w:r>
              <w:t>2002</w:t>
            </w:r>
            <w:r>
              <w:tab/>
              <w:t xml:space="preserve">ABC Super Store </w:t>
            </w:r>
            <w:r>
              <w:tab/>
            </w:r>
            <w:proofErr w:type="spellStart"/>
            <w:r>
              <w:t>Dbayeh</w:t>
            </w:r>
            <w:proofErr w:type="spellEnd"/>
            <w:r>
              <w:t>, Lebanon</w:t>
            </w:r>
          </w:p>
          <w:p w14:paraId="53091229" w14:textId="77777777" w:rsidR="00331AB2" w:rsidRDefault="00331AB2" w:rsidP="00465686">
            <w:pPr>
              <w:pStyle w:val="JobTitle"/>
            </w:pPr>
            <w:r>
              <w:t xml:space="preserve">Study and Execution </w:t>
            </w:r>
          </w:p>
          <w:p w14:paraId="1E0AA2D0" w14:textId="77777777" w:rsidR="00331AB2" w:rsidRDefault="00331AB2" w:rsidP="00465686">
            <w:pPr>
              <w:pStyle w:val="Achievement"/>
            </w:pPr>
            <w:r>
              <w:t>Irrigation network system of 1500 sq m. area.</w:t>
            </w:r>
          </w:p>
          <w:p w14:paraId="1914B8F7" w14:textId="77777777" w:rsidR="00331AB2" w:rsidRDefault="00331AB2" w:rsidP="00465686">
            <w:pPr>
              <w:pStyle w:val="Achievement"/>
              <w:numPr>
                <w:ilvl w:val="0"/>
                <w:numId w:val="0"/>
              </w:numPr>
            </w:pPr>
          </w:p>
          <w:p w14:paraId="4B08A66F" w14:textId="77777777" w:rsidR="00AA6F84" w:rsidRDefault="00AA6F84" w:rsidP="00465686">
            <w:pPr>
              <w:pStyle w:val="Achievement"/>
              <w:numPr>
                <w:ilvl w:val="0"/>
                <w:numId w:val="0"/>
              </w:numPr>
            </w:pPr>
          </w:p>
          <w:p w14:paraId="25E5CDD6" w14:textId="77777777" w:rsidR="00331AB2" w:rsidRPr="00192AA0" w:rsidRDefault="00331AB2" w:rsidP="00B602C8">
            <w:pPr>
              <w:pStyle w:val="CompanyName"/>
            </w:pPr>
            <w:r w:rsidRPr="00192AA0">
              <w:t xml:space="preserve">2002    Dr. </w:t>
            </w:r>
            <w:proofErr w:type="spellStart"/>
            <w:r w:rsidRPr="00192AA0">
              <w:t>Wael</w:t>
            </w:r>
            <w:proofErr w:type="spellEnd"/>
            <w:r w:rsidRPr="00192AA0">
              <w:t xml:space="preserve"> </w:t>
            </w:r>
            <w:proofErr w:type="spellStart"/>
            <w:r w:rsidRPr="00192AA0">
              <w:t>Hamdan’s</w:t>
            </w:r>
            <w:proofErr w:type="spellEnd"/>
            <w:r w:rsidRPr="00192AA0">
              <w:t xml:space="preserve">  Villa </w:t>
            </w:r>
            <w:r w:rsidRPr="00192AA0">
              <w:tab/>
              <w:t>Lebanon</w:t>
            </w:r>
          </w:p>
          <w:p w14:paraId="7C165897" w14:textId="77777777" w:rsidR="00331AB2" w:rsidRDefault="00331AB2" w:rsidP="00B602C8">
            <w:pPr>
              <w:pStyle w:val="JobTitle"/>
            </w:pPr>
            <w:r>
              <w:t xml:space="preserve">Study and Execution </w:t>
            </w:r>
          </w:p>
          <w:p w14:paraId="00518E7F" w14:textId="77777777" w:rsidR="00331AB2" w:rsidRDefault="00331AB2" w:rsidP="00192AA0">
            <w:pPr>
              <w:pStyle w:val="Achievement"/>
            </w:pPr>
            <w:r>
              <w:t>Irrigation network system of 30000 sq m. area.</w:t>
            </w:r>
          </w:p>
          <w:p w14:paraId="53D45881" w14:textId="77777777" w:rsidR="00331AB2" w:rsidRDefault="00331AB2" w:rsidP="00192AA0"/>
          <w:p w14:paraId="145439D0" w14:textId="77777777" w:rsidR="00730032" w:rsidRPr="00192AA0" w:rsidRDefault="00730032" w:rsidP="00192AA0"/>
          <w:p w14:paraId="7E3AA678" w14:textId="77777777" w:rsidR="00331AB2" w:rsidRDefault="00331AB2" w:rsidP="00192AA0">
            <w:pPr>
              <w:pStyle w:val="CompanyName"/>
            </w:pPr>
            <w:r>
              <w:t xml:space="preserve">2001     ZOGHZOGHI Group / </w:t>
            </w:r>
            <w:proofErr w:type="spellStart"/>
            <w:r>
              <w:t>Soha-Neslte</w:t>
            </w:r>
            <w:proofErr w:type="spellEnd"/>
            <w:r>
              <w:t xml:space="preserve">  &amp; Nokia </w:t>
            </w:r>
            <w:r>
              <w:tab/>
              <w:t>Lebanon</w:t>
            </w:r>
          </w:p>
          <w:p w14:paraId="2B11357E" w14:textId="77777777" w:rsidR="00331AB2" w:rsidRDefault="00331AB2" w:rsidP="00192AA0">
            <w:pPr>
              <w:pStyle w:val="JobTitle"/>
            </w:pPr>
            <w:r>
              <w:t xml:space="preserve">Study and Execution </w:t>
            </w:r>
          </w:p>
          <w:p w14:paraId="4E3DEBD4" w14:textId="77777777" w:rsidR="00331AB2" w:rsidRDefault="00331AB2" w:rsidP="00192AA0">
            <w:pPr>
              <w:pStyle w:val="Achievement"/>
            </w:pPr>
            <w:r>
              <w:t xml:space="preserve">Irrigation network system of </w:t>
            </w:r>
            <w:r w:rsidR="009341F8">
              <w:t>a 9000</w:t>
            </w:r>
            <w:r>
              <w:t xml:space="preserve"> </w:t>
            </w:r>
            <w:proofErr w:type="spellStart"/>
            <w:r>
              <w:t>sq</w:t>
            </w:r>
            <w:proofErr w:type="spellEnd"/>
            <w:r>
              <w:t xml:space="preserve"> m. area.</w:t>
            </w:r>
          </w:p>
          <w:p w14:paraId="388D01AD" w14:textId="77777777" w:rsidR="00331AB2" w:rsidRDefault="00331AB2" w:rsidP="00192AA0">
            <w:pPr>
              <w:pStyle w:val="Achievement"/>
              <w:numPr>
                <w:ilvl w:val="0"/>
                <w:numId w:val="0"/>
              </w:numPr>
            </w:pPr>
          </w:p>
          <w:p w14:paraId="148625A3" w14:textId="77777777" w:rsidR="00730032" w:rsidRDefault="00730032" w:rsidP="00192AA0">
            <w:pPr>
              <w:pStyle w:val="Achievement"/>
              <w:numPr>
                <w:ilvl w:val="0"/>
                <w:numId w:val="0"/>
              </w:numPr>
            </w:pPr>
          </w:p>
          <w:p w14:paraId="795EA53E" w14:textId="77777777" w:rsidR="00331AB2" w:rsidRDefault="00331AB2" w:rsidP="00B602C8">
            <w:pPr>
              <w:pStyle w:val="CompanyName"/>
            </w:pPr>
            <w:r>
              <w:t xml:space="preserve">2000    Deputy &amp; Vice  Prime Minister Mr. </w:t>
            </w:r>
            <w:proofErr w:type="spellStart"/>
            <w:r>
              <w:t>Issam</w:t>
            </w:r>
            <w:proofErr w:type="spellEnd"/>
            <w:r>
              <w:t xml:space="preserve"> Fares 3 Villas </w:t>
            </w:r>
            <w:r>
              <w:tab/>
              <w:t>Lebanon</w:t>
            </w:r>
          </w:p>
          <w:p w14:paraId="3EF64338" w14:textId="77777777" w:rsidR="00331AB2" w:rsidRDefault="00331AB2" w:rsidP="00465686">
            <w:pPr>
              <w:pStyle w:val="JobTitle"/>
            </w:pPr>
            <w:r>
              <w:t xml:space="preserve">Study and Execution </w:t>
            </w:r>
          </w:p>
          <w:p w14:paraId="087D9363" w14:textId="77777777" w:rsidR="00331AB2" w:rsidRDefault="00331AB2" w:rsidP="00B602C8">
            <w:pPr>
              <w:pStyle w:val="Achievement"/>
            </w:pPr>
            <w:r>
              <w:t>Irrigation network system of a total area of 8000 sq m.</w:t>
            </w:r>
          </w:p>
          <w:p w14:paraId="548C00D9" w14:textId="77777777" w:rsidR="00331AB2" w:rsidRDefault="00331AB2" w:rsidP="00465686">
            <w:pPr>
              <w:pStyle w:val="CompanyName"/>
            </w:pPr>
          </w:p>
          <w:p w14:paraId="1A097467" w14:textId="77777777" w:rsidR="00331AB2" w:rsidRDefault="00331AB2" w:rsidP="00B602C8">
            <w:pPr>
              <w:pStyle w:val="CompanyName"/>
            </w:pPr>
            <w:r>
              <w:lastRenderedPageBreak/>
              <w:t xml:space="preserve">2000  Consul of Turkmenistan Republic: Dr. </w:t>
            </w:r>
            <w:proofErr w:type="spellStart"/>
            <w:r>
              <w:t>Talal</w:t>
            </w:r>
            <w:proofErr w:type="spellEnd"/>
            <w:r>
              <w:t xml:space="preserve"> </w:t>
            </w:r>
            <w:proofErr w:type="spellStart"/>
            <w:r>
              <w:t>Merehbi’s</w:t>
            </w:r>
            <w:proofErr w:type="spellEnd"/>
            <w:r>
              <w:t xml:space="preserve"> Villa     </w:t>
            </w:r>
            <w:r>
              <w:tab/>
              <w:t>Lebanon</w:t>
            </w:r>
          </w:p>
          <w:p w14:paraId="77C358A6" w14:textId="77777777" w:rsidR="00331AB2" w:rsidRDefault="00331AB2" w:rsidP="00B602C8">
            <w:pPr>
              <w:pStyle w:val="JobTitle"/>
            </w:pPr>
            <w:r>
              <w:t xml:space="preserve">Study and Execution </w:t>
            </w:r>
          </w:p>
          <w:p w14:paraId="1C2CD237" w14:textId="77777777" w:rsidR="00331AB2" w:rsidRDefault="00331AB2" w:rsidP="00B602C8">
            <w:pPr>
              <w:pStyle w:val="Achievement"/>
            </w:pPr>
            <w:r>
              <w:t>Irrigation network system of a total area of 26000 sq m.</w:t>
            </w:r>
          </w:p>
          <w:p w14:paraId="7E894FD5" w14:textId="77777777" w:rsidR="00730032" w:rsidRDefault="00730032" w:rsidP="00B602C8">
            <w:pPr>
              <w:pStyle w:val="CompanyName"/>
            </w:pPr>
          </w:p>
          <w:p w14:paraId="74C8A5FF" w14:textId="77777777" w:rsidR="00331AB2" w:rsidRDefault="00331AB2" w:rsidP="00B602C8">
            <w:pPr>
              <w:pStyle w:val="CompanyName"/>
            </w:pPr>
            <w:r>
              <w:t>1999</w:t>
            </w:r>
            <w:r>
              <w:tab/>
              <w:t xml:space="preserve">BIEL Exhibition Center </w:t>
            </w:r>
            <w:r>
              <w:tab/>
              <w:t xml:space="preserve">              Beirut, Lebanon</w:t>
            </w:r>
          </w:p>
          <w:p w14:paraId="50951F26" w14:textId="77777777" w:rsidR="00331AB2" w:rsidRDefault="00331AB2" w:rsidP="00B602C8">
            <w:pPr>
              <w:pStyle w:val="JobTitle"/>
            </w:pPr>
            <w:r>
              <w:t xml:space="preserve">Study and Execution </w:t>
            </w:r>
          </w:p>
          <w:p w14:paraId="03D8C3DC" w14:textId="77777777" w:rsidR="00331AB2" w:rsidRDefault="00331AB2" w:rsidP="00B602C8">
            <w:pPr>
              <w:pStyle w:val="Achievement"/>
            </w:pPr>
            <w:r>
              <w:t>Irrigation network system of a total area of 35000 sq m.</w:t>
            </w:r>
          </w:p>
          <w:p w14:paraId="2DDE743D" w14:textId="77777777" w:rsidR="00331AB2" w:rsidRDefault="00331AB2" w:rsidP="00192AA0">
            <w:pPr>
              <w:pStyle w:val="Achievement"/>
              <w:numPr>
                <w:ilvl w:val="0"/>
                <w:numId w:val="0"/>
              </w:numPr>
            </w:pPr>
          </w:p>
          <w:p w14:paraId="4A1E0D2B" w14:textId="77777777" w:rsidR="005E478D" w:rsidRDefault="005E478D" w:rsidP="005E478D">
            <w:pPr>
              <w:pStyle w:val="CompanyName"/>
            </w:pPr>
            <w:r>
              <w:t>1988- 1999</w:t>
            </w:r>
            <w:r>
              <w:tab/>
              <w:t xml:space="preserve">                                                                Lebanon</w:t>
            </w:r>
          </w:p>
          <w:p w14:paraId="7DEC0F9F" w14:textId="77777777" w:rsidR="005E478D" w:rsidRDefault="005E478D" w:rsidP="005E478D">
            <w:pPr>
              <w:pStyle w:val="JobTitle"/>
            </w:pPr>
            <w:r>
              <w:t>Study and Execution of a wide number of projects with Maintenance and upholding services :</w:t>
            </w:r>
          </w:p>
          <w:p w14:paraId="64204145" w14:textId="77777777" w:rsidR="005E478D" w:rsidRDefault="005E478D" w:rsidP="005E478D">
            <w:pPr>
              <w:pStyle w:val="Achievement"/>
            </w:pPr>
            <w:r>
              <w:t>Irrigation network system.</w:t>
            </w:r>
          </w:p>
          <w:p w14:paraId="4474CD4E" w14:textId="77777777" w:rsidR="005E478D" w:rsidRDefault="005E478D" w:rsidP="005E478D">
            <w:pPr>
              <w:pStyle w:val="Achievement"/>
            </w:pPr>
            <w:r>
              <w:t>Landscaping.</w:t>
            </w:r>
          </w:p>
          <w:p w14:paraId="4FF50FFD" w14:textId="77777777" w:rsidR="00AA6F84" w:rsidRDefault="005E478D" w:rsidP="00730032">
            <w:pPr>
              <w:pStyle w:val="Achievement"/>
            </w:pPr>
            <w:r>
              <w:t>Plants production.</w:t>
            </w:r>
          </w:p>
        </w:tc>
      </w:tr>
      <w:tr w:rsidR="00331AB2" w14:paraId="395C56D6" w14:textId="77777777" w:rsidTr="00730032">
        <w:trPr>
          <w:trHeight w:val="1127"/>
        </w:trPr>
        <w:tc>
          <w:tcPr>
            <w:tcW w:w="1775" w:type="dxa"/>
            <w:gridSpan w:val="2"/>
          </w:tcPr>
          <w:p w14:paraId="6927FF82" w14:textId="77777777" w:rsidR="008A43A1" w:rsidRDefault="008A43A1" w:rsidP="008A43A1">
            <w:pPr>
              <w:pStyle w:val="SectionTitle"/>
            </w:pPr>
          </w:p>
          <w:p w14:paraId="3E820627" w14:textId="77777777" w:rsidR="008A43A1" w:rsidRDefault="008A43A1" w:rsidP="008A43A1">
            <w:pPr>
              <w:pStyle w:val="SectionTitle"/>
            </w:pPr>
          </w:p>
          <w:p w14:paraId="1D32DD89" w14:textId="77777777" w:rsidR="008A43A1" w:rsidRDefault="008A43A1" w:rsidP="008A43A1">
            <w:pPr>
              <w:pStyle w:val="SectionTitle"/>
            </w:pPr>
          </w:p>
          <w:p w14:paraId="4369A2AB" w14:textId="77777777" w:rsidR="00331AB2" w:rsidRDefault="00331AB2" w:rsidP="008A43A1">
            <w:pPr>
              <w:pStyle w:val="SectionTitle"/>
            </w:pPr>
            <w:r>
              <w:t>Education</w:t>
            </w:r>
          </w:p>
        </w:tc>
        <w:tc>
          <w:tcPr>
            <w:tcW w:w="8104" w:type="dxa"/>
            <w:gridSpan w:val="4"/>
          </w:tcPr>
          <w:p w14:paraId="4692420D" w14:textId="77777777" w:rsidR="008A43A1" w:rsidRDefault="008A43A1" w:rsidP="00192AA0">
            <w:pPr>
              <w:pStyle w:val="Institution"/>
            </w:pPr>
          </w:p>
          <w:p w14:paraId="73FCD4F2" w14:textId="77777777" w:rsidR="008A43A1" w:rsidRDefault="008A43A1" w:rsidP="00192AA0">
            <w:pPr>
              <w:pStyle w:val="Institution"/>
            </w:pPr>
          </w:p>
          <w:p w14:paraId="45823B27" w14:textId="441EE769" w:rsidR="00723AEF" w:rsidRDefault="00331AB2" w:rsidP="00F9361C">
            <w:pPr>
              <w:pStyle w:val="Institution"/>
            </w:pPr>
            <w:r>
              <w:t>1989-199</w:t>
            </w:r>
            <w:r w:rsidR="004F4447">
              <w:t>2 LEBANESE</w:t>
            </w:r>
            <w:r w:rsidR="00F9361C">
              <w:t xml:space="preserve"> </w:t>
            </w:r>
            <w:r w:rsidR="00723AEF">
              <w:t>UNIVERSITY,</w:t>
            </w:r>
            <w:r w:rsidR="00A02472">
              <w:t>1</w:t>
            </w:r>
            <w:r w:rsidR="00DF60BA">
              <w:t>993-</w:t>
            </w:r>
            <w:r w:rsidR="009341F8">
              <w:t>1994</w:t>
            </w:r>
            <w:r w:rsidR="00723AEF">
              <w:t xml:space="preserve"> WEVAC UNIVERSITY ONLINE ACHIEVEMENT</w:t>
            </w:r>
          </w:p>
          <w:p w14:paraId="30242F18" w14:textId="77777777" w:rsidR="00331AB2" w:rsidRDefault="00723AEF" w:rsidP="00F9361C">
            <w:pPr>
              <w:pStyle w:val="Institution"/>
            </w:pPr>
            <w:r>
              <w:t xml:space="preserve">BSC IN AGRICULTURAL ENGINEERING </w:t>
            </w:r>
            <w:r w:rsidR="004F4447">
              <w:t>.</w:t>
            </w:r>
            <w:r w:rsidR="00F9361C">
              <w:t xml:space="preserve">      </w:t>
            </w:r>
          </w:p>
          <w:p w14:paraId="772F8315" w14:textId="77777777" w:rsidR="00331AB2" w:rsidRPr="008F6CF8" w:rsidRDefault="00331AB2" w:rsidP="004F4447">
            <w:pPr>
              <w:pStyle w:val="Achievement"/>
              <w:numPr>
                <w:ilvl w:val="0"/>
                <w:numId w:val="0"/>
              </w:numPr>
              <w:rPr>
                <w:sz w:val="18"/>
                <w:szCs w:val="18"/>
              </w:rPr>
            </w:pPr>
          </w:p>
          <w:p w14:paraId="74C4B4E3" w14:textId="77777777" w:rsidR="00331AB2" w:rsidRDefault="00331AB2" w:rsidP="00683F9A">
            <w:pPr>
              <w:pStyle w:val="Achievement"/>
              <w:numPr>
                <w:ilvl w:val="0"/>
                <w:numId w:val="0"/>
              </w:numPr>
            </w:pPr>
          </w:p>
        </w:tc>
      </w:tr>
      <w:tr w:rsidR="00EF5FC7" w14:paraId="022DD345" w14:textId="77777777">
        <w:trPr>
          <w:gridAfter w:val="1"/>
          <w:wAfter w:w="700" w:type="dxa"/>
        </w:trPr>
        <w:tc>
          <w:tcPr>
            <w:tcW w:w="1775" w:type="dxa"/>
            <w:gridSpan w:val="2"/>
          </w:tcPr>
          <w:p w14:paraId="267C18A6" w14:textId="77777777" w:rsidR="00EF5FC7" w:rsidRPr="008F6CF8" w:rsidRDefault="00EF5FC7" w:rsidP="008F6CF8">
            <w:pPr>
              <w:pStyle w:val="CityState"/>
              <w:rPr>
                <w:rFonts w:ascii="Arial Black" w:hAnsi="Arial Black" w:cs="Arial Black"/>
                <w:color w:val="0000FF"/>
              </w:rPr>
            </w:pPr>
            <w:r w:rsidRPr="00620FC9">
              <w:rPr>
                <w:rFonts w:ascii="Arial Black" w:hAnsi="Arial Black" w:cs="Arial Black"/>
                <w:color w:val="0000FF"/>
              </w:rPr>
              <w:t xml:space="preserve">Languages </w:t>
            </w:r>
          </w:p>
          <w:p w14:paraId="01CA6808" w14:textId="77777777" w:rsidR="00EF5FC7" w:rsidRPr="008F6CF8" w:rsidRDefault="00EF5FC7" w:rsidP="008F6CF8">
            <w:pPr>
              <w:pStyle w:val="CityState"/>
              <w:rPr>
                <w:rFonts w:ascii="Arial Black" w:hAnsi="Arial Black" w:cs="Arial Black"/>
                <w:color w:val="0000FF"/>
              </w:rPr>
            </w:pPr>
            <w:r w:rsidRPr="00620FC9">
              <w:rPr>
                <w:rFonts w:ascii="Arial Black" w:hAnsi="Arial Black" w:cs="Arial Black"/>
                <w:color w:val="0000FF"/>
              </w:rPr>
              <w:t xml:space="preserve">Computer Skills </w:t>
            </w:r>
          </w:p>
        </w:tc>
        <w:tc>
          <w:tcPr>
            <w:tcW w:w="4529" w:type="dxa"/>
            <w:gridSpan w:val="2"/>
          </w:tcPr>
          <w:p w14:paraId="4D05B892" w14:textId="77777777" w:rsidR="00EF5FC7" w:rsidRDefault="00EF5FC7" w:rsidP="005654BB">
            <w:r>
              <w:t>Arabic - French – English &gt; spoken / written</w:t>
            </w:r>
          </w:p>
          <w:p w14:paraId="6F86A5AF" w14:textId="77777777" w:rsidR="00EF5FC7" w:rsidRDefault="00EF5FC7" w:rsidP="005654BB"/>
          <w:p w14:paraId="1B8F29F4" w14:textId="77777777" w:rsidR="00AA6F84" w:rsidRDefault="00AA6F84" w:rsidP="00EF5FC7"/>
          <w:p w14:paraId="5E494763" w14:textId="77777777" w:rsidR="00EF5FC7" w:rsidRDefault="00AF3F2A" w:rsidP="00EF5FC7">
            <w:r>
              <w:t>Word – Excel – READING DWG</w:t>
            </w:r>
          </w:p>
          <w:p w14:paraId="3C448153" w14:textId="77777777" w:rsidR="00EF5FC7" w:rsidRDefault="00EF5FC7" w:rsidP="005654BB">
            <w:pPr>
              <w:pStyle w:val="BodyText"/>
            </w:pPr>
          </w:p>
        </w:tc>
        <w:tc>
          <w:tcPr>
            <w:tcW w:w="2875" w:type="dxa"/>
          </w:tcPr>
          <w:p w14:paraId="2B221742" w14:textId="77777777" w:rsidR="00EF5FC7" w:rsidRDefault="00EF5FC7" w:rsidP="0001244E"/>
          <w:p w14:paraId="55E30B1A" w14:textId="77777777" w:rsidR="00EF5FC7" w:rsidRDefault="00EF5FC7" w:rsidP="0001244E">
            <w:pPr>
              <w:pStyle w:val="BodyText"/>
            </w:pPr>
          </w:p>
        </w:tc>
      </w:tr>
      <w:tr w:rsidR="00EF5FC7" w14:paraId="7B5DCACD" w14:textId="77777777">
        <w:trPr>
          <w:gridAfter w:val="2"/>
          <w:wAfter w:w="3575" w:type="dxa"/>
        </w:trPr>
        <w:tc>
          <w:tcPr>
            <w:tcW w:w="1775" w:type="dxa"/>
            <w:gridSpan w:val="2"/>
          </w:tcPr>
          <w:p w14:paraId="330EA3FB" w14:textId="77777777" w:rsidR="00EF5FC7" w:rsidRDefault="00EF5FC7" w:rsidP="008A43A1">
            <w:pPr>
              <w:pStyle w:val="SectionTitle"/>
            </w:pPr>
            <w:r>
              <w:t xml:space="preserve">Interest &amp; Hobbies </w:t>
            </w:r>
          </w:p>
        </w:tc>
        <w:tc>
          <w:tcPr>
            <w:tcW w:w="4529" w:type="dxa"/>
            <w:gridSpan w:val="2"/>
          </w:tcPr>
          <w:p w14:paraId="53B5AA94" w14:textId="77777777" w:rsidR="00EF5FC7" w:rsidRDefault="00EF5FC7">
            <w:pPr>
              <w:pStyle w:val="Objective"/>
            </w:pPr>
            <w:r>
              <w:t>Reading, Music</w:t>
            </w:r>
            <w:r w:rsidR="00315B53">
              <w:t>, Improve my knowledge…</w:t>
            </w:r>
            <w:r>
              <w:t>.</w:t>
            </w:r>
          </w:p>
        </w:tc>
      </w:tr>
      <w:tr w:rsidR="00EF5FC7" w14:paraId="4C1FE0B4" w14:textId="77777777">
        <w:trPr>
          <w:gridAfter w:val="2"/>
          <w:wAfter w:w="3575" w:type="dxa"/>
          <w:trHeight w:val="939"/>
        </w:trPr>
        <w:tc>
          <w:tcPr>
            <w:tcW w:w="1775" w:type="dxa"/>
            <w:gridSpan w:val="2"/>
          </w:tcPr>
          <w:p w14:paraId="583A0EE9" w14:textId="77777777" w:rsidR="00EF5FC7" w:rsidRPr="001F6E9F" w:rsidRDefault="00EF5FC7" w:rsidP="008A43A1">
            <w:pPr>
              <w:pStyle w:val="SectionTitle"/>
            </w:pPr>
            <w:r w:rsidRPr="001F6E9F">
              <w:t>Personnel  paragraph</w:t>
            </w:r>
          </w:p>
          <w:p w14:paraId="465AE4F9" w14:textId="77777777" w:rsidR="00EF5FC7" w:rsidRDefault="00EF5FC7" w:rsidP="008A43A1">
            <w:pPr>
              <w:pStyle w:val="SectionTitle"/>
            </w:pPr>
          </w:p>
          <w:p w14:paraId="280F069D" w14:textId="77777777" w:rsidR="005C6664" w:rsidRPr="005C6664" w:rsidRDefault="005C6664" w:rsidP="008E0A79">
            <w:pPr>
              <w:rPr>
                <w:rFonts w:ascii="Arial Black" w:hAnsi="Arial Black"/>
                <w:color w:val="0000FF"/>
                <w:spacing w:val="-10"/>
              </w:rPr>
            </w:pPr>
            <w:r w:rsidRPr="005C6664">
              <w:rPr>
                <w:rFonts w:ascii="Arial Black" w:hAnsi="Arial Black"/>
                <w:color w:val="0000FF"/>
                <w:spacing w:val="-10"/>
              </w:rPr>
              <w:t xml:space="preserve">    </w:t>
            </w:r>
          </w:p>
          <w:p w14:paraId="637D8CED" w14:textId="77777777" w:rsidR="000F669B" w:rsidRPr="008E0A79" w:rsidRDefault="000F669B" w:rsidP="008E0A79"/>
        </w:tc>
        <w:tc>
          <w:tcPr>
            <w:tcW w:w="4529" w:type="dxa"/>
            <w:gridSpan w:val="2"/>
          </w:tcPr>
          <w:p w14:paraId="62943C68" w14:textId="77777777" w:rsidR="00EF5FC7" w:rsidRDefault="00EF5FC7" w:rsidP="001F6E9F">
            <w:pPr>
              <w:pStyle w:val="Objective"/>
            </w:pPr>
            <w:r>
              <w:t>I enjoy working with people and have skills and experience in organization and communication. Exercise initiative and responsibility.</w:t>
            </w:r>
          </w:p>
          <w:p w14:paraId="6BDE5997" w14:textId="77777777" w:rsidR="00EF5FC7" w:rsidRPr="00F9361C" w:rsidRDefault="00EF5FC7" w:rsidP="00F9361C">
            <w:pPr>
              <w:pStyle w:val="BodyText"/>
              <w:rPr>
                <w:color w:val="000000" w:themeColor="text1"/>
              </w:rPr>
            </w:pPr>
          </w:p>
        </w:tc>
      </w:tr>
      <w:tr w:rsidR="00EF5FC7" w14:paraId="6DFA39B9" w14:textId="77777777">
        <w:trPr>
          <w:gridAfter w:val="2"/>
          <w:wAfter w:w="3575" w:type="dxa"/>
        </w:trPr>
        <w:tc>
          <w:tcPr>
            <w:tcW w:w="1775" w:type="dxa"/>
            <w:gridSpan w:val="2"/>
          </w:tcPr>
          <w:p w14:paraId="7DFC3420" w14:textId="77777777" w:rsidR="00EF5FC7" w:rsidRPr="001F6E9F" w:rsidRDefault="00EF5FC7" w:rsidP="008A43A1">
            <w:pPr>
              <w:pStyle w:val="SectionTitle"/>
            </w:pPr>
            <w:r w:rsidRPr="001F6E9F">
              <w:t>References</w:t>
            </w:r>
          </w:p>
          <w:p w14:paraId="4F68AE8E" w14:textId="77777777" w:rsidR="00EF5FC7" w:rsidRPr="001F6E9F" w:rsidRDefault="00EF5FC7" w:rsidP="008A43A1">
            <w:pPr>
              <w:pStyle w:val="SectionTitle"/>
            </w:pPr>
          </w:p>
        </w:tc>
        <w:tc>
          <w:tcPr>
            <w:tcW w:w="4529" w:type="dxa"/>
            <w:gridSpan w:val="2"/>
          </w:tcPr>
          <w:p w14:paraId="7DFD4C08" w14:textId="77777777" w:rsidR="00C10151" w:rsidRPr="00C10151" w:rsidRDefault="00342EC3" w:rsidP="00342EC3">
            <w:pPr>
              <w:pStyle w:val="Objective"/>
            </w:pPr>
            <w:r>
              <w:t>Will be provided upon request</w:t>
            </w:r>
          </w:p>
          <w:p w14:paraId="795AD5ED" w14:textId="77777777" w:rsidR="000F669B" w:rsidRPr="000F669B" w:rsidRDefault="000F669B" w:rsidP="000F669B">
            <w:pPr>
              <w:pStyle w:val="BodyText"/>
            </w:pPr>
          </w:p>
          <w:p w14:paraId="2CCDCB3A" w14:textId="77777777" w:rsidR="00EF5FC7" w:rsidRPr="001F6E9F" w:rsidRDefault="00EF5FC7" w:rsidP="001F6E9F">
            <w:pPr>
              <w:pStyle w:val="BodyText"/>
            </w:pPr>
          </w:p>
        </w:tc>
      </w:tr>
    </w:tbl>
    <w:p w14:paraId="33855D40" w14:textId="77777777" w:rsidR="00B45387" w:rsidRDefault="005D71B0">
      <w:pPr>
        <w:rPr>
          <w:lang w:eastAsia="ko-KR"/>
        </w:rPr>
      </w:pPr>
      <w:r>
        <w:rPr>
          <w:noProof/>
        </w:rPr>
        <w:lastRenderedPageBreak/>
        <w:drawing>
          <wp:inline distT="0" distB="0" distL="0" distR="0" wp14:anchorId="70CAB7E2" wp14:editId="2BFD49A5">
            <wp:extent cx="5486400" cy="7524115"/>
            <wp:effectExtent l="19050" t="0" r="0" b="0"/>
            <wp:docPr id="1" name="Picture 0" descr="Mem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4196" w14:textId="77777777" w:rsidR="005D71B0" w:rsidRDefault="005D71B0">
      <w:pPr>
        <w:rPr>
          <w:lang w:eastAsia="ko-KR"/>
        </w:rPr>
      </w:pPr>
    </w:p>
    <w:p w14:paraId="147BC919" w14:textId="77777777" w:rsidR="005D71B0" w:rsidRDefault="005D71B0">
      <w:pPr>
        <w:rPr>
          <w:lang w:eastAsia="ko-KR"/>
        </w:rPr>
      </w:pPr>
    </w:p>
    <w:p w14:paraId="6BDE80FF" w14:textId="77777777" w:rsidR="005D71B0" w:rsidRDefault="005D71B0">
      <w:pPr>
        <w:rPr>
          <w:lang w:eastAsia="ko-KR"/>
        </w:rPr>
      </w:pPr>
    </w:p>
    <w:p w14:paraId="5207AA53" w14:textId="77777777" w:rsidR="005D71B0" w:rsidRDefault="005D71B0">
      <w:pPr>
        <w:rPr>
          <w:lang w:eastAsia="ko-KR"/>
        </w:rPr>
      </w:pPr>
    </w:p>
    <w:p w14:paraId="0B1E1D61" w14:textId="77777777" w:rsidR="005D71B0" w:rsidRDefault="005D71B0">
      <w:pPr>
        <w:rPr>
          <w:lang w:eastAsia="ko-KR"/>
        </w:rPr>
      </w:pPr>
      <w:r>
        <w:rPr>
          <w:noProof/>
        </w:rPr>
        <w:lastRenderedPageBreak/>
        <w:drawing>
          <wp:inline distT="0" distB="0" distL="0" distR="0" wp14:anchorId="2EFF1230" wp14:editId="0A698DB6">
            <wp:extent cx="5543550" cy="3333750"/>
            <wp:effectExtent l="19050" t="0" r="0" b="0"/>
            <wp:docPr id="2" name="Picture 1" descr="Bus. Car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. Card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718" cy="333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9C2F2" w14:textId="77777777" w:rsidR="005D71B0" w:rsidRDefault="005D71B0">
      <w:pPr>
        <w:rPr>
          <w:lang w:eastAsia="ko-KR"/>
        </w:rPr>
      </w:pPr>
    </w:p>
    <w:p w14:paraId="179873F1" w14:textId="77777777" w:rsidR="005D71B0" w:rsidRDefault="005D71B0">
      <w:pPr>
        <w:rPr>
          <w:lang w:eastAsia="ko-KR"/>
        </w:rPr>
      </w:pPr>
    </w:p>
    <w:p w14:paraId="4EA4969A" w14:textId="77777777" w:rsidR="005D71B0" w:rsidRDefault="005D71B0">
      <w:pPr>
        <w:rPr>
          <w:lang w:eastAsia="ko-KR"/>
        </w:rPr>
      </w:pPr>
    </w:p>
    <w:p w14:paraId="1B3278AD" w14:textId="77777777" w:rsidR="005D71B0" w:rsidRDefault="005D71B0">
      <w:pPr>
        <w:rPr>
          <w:lang w:eastAsia="ko-KR"/>
        </w:rPr>
      </w:pPr>
      <w:r>
        <w:rPr>
          <w:noProof/>
        </w:rPr>
        <w:drawing>
          <wp:inline distT="0" distB="0" distL="0" distR="0" wp14:anchorId="0E6E4388" wp14:editId="372165AA">
            <wp:extent cx="5505449" cy="4257675"/>
            <wp:effectExtent l="19050" t="0" r="1" b="0"/>
            <wp:docPr id="3" name="Picture 2" descr="Bus.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. Car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474" cy="425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3972" w14:textId="77777777" w:rsidR="005D71B0" w:rsidRDefault="005D71B0">
      <w:pPr>
        <w:rPr>
          <w:lang w:eastAsia="ko-KR"/>
        </w:rPr>
      </w:pPr>
    </w:p>
    <w:p w14:paraId="5944B7E2" w14:textId="77777777" w:rsidR="005D71B0" w:rsidRDefault="005D71B0">
      <w:pPr>
        <w:rPr>
          <w:lang w:eastAsia="ko-KR"/>
        </w:rPr>
      </w:pPr>
      <w:r>
        <w:rPr>
          <w:noProof/>
        </w:rPr>
        <w:lastRenderedPageBreak/>
        <w:drawing>
          <wp:inline distT="0" distB="0" distL="0" distR="0" wp14:anchorId="1745F983" wp14:editId="7281C664">
            <wp:extent cx="5486400" cy="7867015"/>
            <wp:effectExtent l="19050" t="0" r="0" b="0"/>
            <wp:docPr id="4" name="Picture 3" descr="M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71B0" w:rsidSect="0073003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-1560" w:right="1800" w:bottom="374" w:left="1800" w:header="212" w:footer="102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60C99" w14:textId="77777777" w:rsidR="00B4250C" w:rsidRDefault="00B4250C">
      <w:r>
        <w:separator/>
      </w:r>
    </w:p>
  </w:endnote>
  <w:endnote w:type="continuationSeparator" w:id="0">
    <w:p w14:paraId="50CCAC5C" w14:textId="77777777" w:rsidR="00B4250C" w:rsidRDefault="00B42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99D52" w14:textId="77777777" w:rsidR="00002EE5" w:rsidRDefault="00002E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02A78" w14:textId="77777777" w:rsidR="00F23614" w:rsidRPr="00080152" w:rsidRDefault="00F23614" w:rsidP="00002EE5">
    <w:pPr>
      <w:pStyle w:val="Address2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4498" w:type="dxa"/>
      <w:tblLook w:val="0000" w:firstRow="0" w:lastRow="0" w:firstColumn="0" w:lastColumn="0" w:noHBand="0" w:noVBand="0"/>
    </w:tblPr>
    <w:tblGrid>
      <w:gridCol w:w="8208"/>
      <w:gridCol w:w="6290"/>
    </w:tblGrid>
    <w:tr w:rsidR="00F23614" w:rsidRPr="00080152" w14:paraId="5452B8BD" w14:textId="77777777">
      <w:trPr>
        <w:trHeight w:val="558"/>
      </w:trPr>
      <w:tc>
        <w:tcPr>
          <w:tcW w:w="8208" w:type="dxa"/>
        </w:tcPr>
        <w:p w14:paraId="7ACBC7CF" w14:textId="77777777" w:rsidR="00F23614" w:rsidRPr="00080152" w:rsidRDefault="00F23614" w:rsidP="00002EE5">
          <w:pPr>
            <w:pStyle w:val="Address2"/>
            <w:jc w:val="center"/>
            <w:rPr>
              <w:sz w:val="20"/>
            </w:rPr>
          </w:pPr>
        </w:p>
      </w:tc>
      <w:tc>
        <w:tcPr>
          <w:tcW w:w="6290" w:type="dxa"/>
        </w:tcPr>
        <w:p w14:paraId="76BD3978" w14:textId="77777777" w:rsidR="00F23614" w:rsidRPr="00080152" w:rsidRDefault="00F23614" w:rsidP="005654BB">
          <w:pPr>
            <w:pStyle w:val="Address1"/>
            <w:rPr>
              <w:sz w:val="20"/>
            </w:rPr>
          </w:pPr>
        </w:p>
      </w:tc>
    </w:tr>
  </w:tbl>
  <w:p w14:paraId="04860627" w14:textId="77777777" w:rsidR="00F23614" w:rsidRPr="00080152" w:rsidRDefault="00F23614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8FF32B" w14:textId="77777777" w:rsidR="00B4250C" w:rsidRDefault="00B4250C">
      <w:r>
        <w:separator/>
      </w:r>
    </w:p>
  </w:footnote>
  <w:footnote w:type="continuationSeparator" w:id="0">
    <w:p w14:paraId="7ED0D890" w14:textId="77777777" w:rsidR="00B4250C" w:rsidRDefault="00B425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C3861" w14:textId="77777777" w:rsidR="00002EE5" w:rsidRDefault="00002E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7700C" w14:textId="77777777" w:rsidR="00F23614" w:rsidRDefault="00F23614" w:rsidP="00DD1DD1">
    <w:pPr>
      <w:pStyle w:val="Header"/>
    </w:pPr>
  </w:p>
  <w:p w14:paraId="70C2543F" w14:textId="77777777" w:rsidR="00F23614" w:rsidRDefault="00F23614" w:rsidP="00DD1DD1">
    <w:pPr>
      <w:pStyle w:val="Name"/>
      <w:tabs>
        <w:tab w:val="left" w:pos="5625"/>
      </w:tabs>
    </w:pPr>
    <w:r>
      <w:t>RANY E. KREIKER</w:t>
    </w:r>
    <w:r>
      <w:tab/>
    </w:r>
  </w:p>
  <w:p w14:paraId="6A26F78F" w14:textId="77777777" w:rsidR="00F23614" w:rsidRDefault="00F2361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276E3" w14:textId="77777777" w:rsidR="00F23614" w:rsidRDefault="00F23614" w:rsidP="004F0D81">
    <w:pPr>
      <w:pStyle w:val="Name"/>
      <w:tabs>
        <w:tab w:val="left" w:pos="5625"/>
      </w:tabs>
    </w:pPr>
    <w:r>
      <w:t>RANY E. KREIKER</w:t>
    </w:r>
    <w:r>
      <w:tab/>
    </w:r>
  </w:p>
  <w:p w14:paraId="0CD7AAB3" w14:textId="77777777" w:rsidR="009362E6" w:rsidRDefault="009362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BD7B5F"/>
    <w:multiLevelType w:val="hybridMultilevel"/>
    <w:tmpl w:val="8E7EE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B75600"/>
    <w:multiLevelType w:val="singleLevel"/>
    <w:tmpl w:val="EBBC44FA"/>
    <w:lvl w:ilvl="0">
      <w:start w:val="1"/>
      <w:numFmt w:val="bullet"/>
      <w:pStyle w:val="Achievement"/>
      <w:lvlText w:val=""/>
      <w:lvlJc w:val="left"/>
      <w:pPr>
        <w:tabs>
          <w:tab w:val="num" w:pos="360"/>
        </w:tabs>
        <w:ind w:left="245" w:right="245" w:hanging="245"/>
      </w:pPr>
      <w:rPr>
        <w:rFonts w:ascii="Wingdings" w:hAnsi="Wingdings" w:hint="default"/>
      </w:rPr>
    </w:lvl>
  </w:abstractNum>
  <w:abstractNum w:abstractNumId="2" w15:restartNumberingAfterBreak="0">
    <w:nsid w:val="7A7657D6"/>
    <w:multiLevelType w:val="hybridMultilevel"/>
    <w:tmpl w:val="FB244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activeWritingStyle w:appName="MSWord" w:lang="en-US" w:vendorID="8" w:dllVersion="513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87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387"/>
    <w:rsid w:val="00002EE5"/>
    <w:rsid w:val="0001244E"/>
    <w:rsid w:val="00045D98"/>
    <w:rsid w:val="000619D2"/>
    <w:rsid w:val="00073E8F"/>
    <w:rsid w:val="00080152"/>
    <w:rsid w:val="000916A8"/>
    <w:rsid w:val="000A618C"/>
    <w:rsid w:val="000C07A2"/>
    <w:rsid w:val="000C64FF"/>
    <w:rsid w:val="000F669B"/>
    <w:rsid w:val="00100493"/>
    <w:rsid w:val="001145B7"/>
    <w:rsid w:val="00124F88"/>
    <w:rsid w:val="00125F74"/>
    <w:rsid w:val="00130F5B"/>
    <w:rsid w:val="00133844"/>
    <w:rsid w:val="001625F5"/>
    <w:rsid w:val="0018505F"/>
    <w:rsid w:val="0018650D"/>
    <w:rsid w:val="001904A0"/>
    <w:rsid w:val="00192AA0"/>
    <w:rsid w:val="001C36D0"/>
    <w:rsid w:val="001C5B2D"/>
    <w:rsid w:val="001F6E9F"/>
    <w:rsid w:val="002122C6"/>
    <w:rsid w:val="00242222"/>
    <w:rsid w:val="002513C7"/>
    <w:rsid w:val="00252350"/>
    <w:rsid w:val="00256A72"/>
    <w:rsid w:val="00267A92"/>
    <w:rsid w:val="00293148"/>
    <w:rsid w:val="00314788"/>
    <w:rsid w:val="00315B53"/>
    <w:rsid w:val="003251C1"/>
    <w:rsid w:val="00326CA7"/>
    <w:rsid w:val="00331AB2"/>
    <w:rsid w:val="003344B6"/>
    <w:rsid w:val="00340BCE"/>
    <w:rsid w:val="00341340"/>
    <w:rsid w:val="00342EC3"/>
    <w:rsid w:val="003A54AE"/>
    <w:rsid w:val="003B391A"/>
    <w:rsid w:val="003B6388"/>
    <w:rsid w:val="003D5F95"/>
    <w:rsid w:val="0040380C"/>
    <w:rsid w:val="0042749D"/>
    <w:rsid w:val="00437CAF"/>
    <w:rsid w:val="00441177"/>
    <w:rsid w:val="004521BE"/>
    <w:rsid w:val="00465686"/>
    <w:rsid w:val="00465B1A"/>
    <w:rsid w:val="00470872"/>
    <w:rsid w:val="00480178"/>
    <w:rsid w:val="004A458B"/>
    <w:rsid w:val="004C1A3F"/>
    <w:rsid w:val="004C4E80"/>
    <w:rsid w:val="004E3154"/>
    <w:rsid w:val="004E4C8E"/>
    <w:rsid w:val="004E7201"/>
    <w:rsid w:val="004F0D81"/>
    <w:rsid w:val="004F4447"/>
    <w:rsid w:val="00515D0C"/>
    <w:rsid w:val="0052258D"/>
    <w:rsid w:val="00524030"/>
    <w:rsid w:val="00527189"/>
    <w:rsid w:val="00545AD4"/>
    <w:rsid w:val="005654BB"/>
    <w:rsid w:val="005906C5"/>
    <w:rsid w:val="005A4685"/>
    <w:rsid w:val="005C362B"/>
    <w:rsid w:val="005C6664"/>
    <w:rsid w:val="005D71B0"/>
    <w:rsid w:val="005D792E"/>
    <w:rsid w:val="005E478D"/>
    <w:rsid w:val="006044C4"/>
    <w:rsid w:val="00620FC9"/>
    <w:rsid w:val="00640797"/>
    <w:rsid w:val="00640950"/>
    <w:rsid w:val="00644FD6"/>
    <w:rsid w:val="006552B7"/>
    <w:rsid w:val="00683F9A"/>
    <w:rsid w:val="00687F77"/>
    <w:rsid w:val="006F5194"/>
    <w:rsid w:val="0070342A"/>
    <w:rsid w:val="00723AEF"/>
    <w:rsid w:val="00730032"/>
    <w:rsid w:val="0074111F"/>
    <w:rsid w:val="0074733D"/>
    <w:rsid w:val="0077116C"/>
    <w:rsid w:val="007750E7"/>
    <w:rsid w:val="007B0F9D"/>
    <w:rsid w:val="008244D4"/>
    <w:rsid w:val="00837061"/>
    <w:rsid w:val="00841B26"/>
    <w:rsid w:val="00880BFE"/>
    <w:rsid w:val="008A43A1"/>
    <w:rsid w:val="008C4D58"/>
    <w:rsid w:val="008E0A79"/>
    <w:rsid w:val="008F6CF8"/>
    <w:rsid w:val="00905148"/>
    <w:rsid w:val="0090776F"/>
    <w:rsid w:val="0093326B"/>
    <w:rsid w:val="009341F8"/>
    <w:rsid w:val="009362E6"/>
    <w:rsid w:val="00960A9D"/>
    <w:rsid w:val="00987A65"/>
    <w:rsid w:val="009921C5"/>
    <w:rsid w:val="009C3CB1"/>
    <w:rsid w:val="00A02472"/>
    <w:rsid w:val="00A03129"/>
    <w:rsid w:val="00A265A8"/>
    <w:rsid w:val="00A63B12"/>
    <w:rsid w:val="00A7736A"/>
    <w:rsid w:val="00AA4A7A"/>
    <w:rsid w:val="00AA6F84"/>
    <w:rsid w:val="00AC2128"/>
    <w:rsid w:val="00AF3F2A"/>
    <w:rsid w:val="00B11ADC"/>
    <w:rsid w:val="00B3119C"/>
    <w:rsid w:val="00B33D35"/>
    <w:rsid w:val="00B36D1A"/>
    <w:rsid w:val="00B4250C"/>
    <w:rsid w:val="00B45387"/>
    <w:rsid w:val="00B602C8"/>
    <w:rsid w:val="00B931A1"/>
    <w:rsid w:val="00B95F37"/>
    <w:rsid w:val="00BB4F19"/>
    <w:rsid w:val="00BC7745"/>
    <w:rsid w:val="00C05983"/>
    <w:rsid w:val="00C10151"/>
    <w:rsid w:val="00C37DD4"/>
    <w:rsid w:val="00C44CDA"/>
    <w:rsid w:val="00C558DD"/>
    <w:rsid w:val="00C814B2"/>
    <w:rsid w:val="00CF283D"/>
    <w:rsid w:val="00D052BA"/>
    <w:rsid w:val="00D07033"/>
    <w:rsid w:val="00D1381A"/>
    <w:rsid w:val="00D247D9"/>
    <w:rsid w:val="00D630B5"/>
    <w:rsid w:val="00D66B69"/>
    <w:rsid w:val="00D7158C"/>
    <w:rsid w:val="00DD1DD1"/>
    <w:rsid w:val="00DF60BA"/>
    <w:rsid w:val="00E01CED"/>
    <w:rsid w:val="00E0240F"/>
    <w:rsid w:val="00E4131C"/>
    <w:rsid w:val="00E53D50"/>
    <w:rsid w:val="00E61788"/>
    <w:rsid w:val="00E6706A"/>
    <w:rsid w:val="00E95D1B"/>
    <w:rsid w:val="00EA4C16"/>
    <w:rsid w:val="00EF5FC7"/>
    <w:rsid w:val="00F025D8"/>
    <w:rsid w:val="00F16AA5"/>
    <w:rsid w:val="00F23614"/>
    <w:rsid w:val="00F2453C"/>
    <w:rsid w:val="00F86A65"/>
    <w:rsid w:val="00F907E0"/>
    <w:rsid w:val="00F9361C"/>
    <w:rsid w:val="00FF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5FFD51"/>
  <w15:docId w15:val="{0E7F2ADD-1280-48B4-B445-F21CE0EB9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119C"/>
    <w:rPr>
      <w:rFonts w:ascii="Arial" w:hAnsi="Arial"/>
    </w:rPr>
  </w:style>
  <w:style w:type="paragraph" w:styleId="Heading1">
    <w:name w:val="heading 1"/>
    <w:basedOn w:val="HeadingBase"/>
    <w:next w:val="BodyText"/>
    <w:qFormat/>
    <w:rsid w:val="00B3119C"/>
    <w:pPr>
      <w:spacing w:before="220" w:after="220"/>
      <w:ind w:left="-2160"/>
      <w:jc w:val="left"/>
      <w:outlineLvl w:val="0"/>
    </w:pPr>
    <w:rPr>
      <w:rFonts w:ascii="Arial Black" w:hAnsi="Arial Black"/>
      <w:kern w:val="28"/>
      <w:sz w:val="20"/>
    </w:rPr>
  </w:style>
  <w:style w:type="paragraph" w:styleId="Heading2">
    <w:name w:val="heading 2"/>
    <w:basedOn w:val="HeadingBase"/>
    <w:next w:val="BodyText"/>
    <w:qFormat/>
    <w:rsid w:val="00B3119C"/>
    <w:pPr>
      <w:spacing w:after="220"/>
      <w:jc w:val="left"/>
      <w:outlineLvl w:val="1"/>
    </w:pPr>
    <w:rPr>
      <w:rFonts w:ascii="Arial Black" w:hAnsi="Arial Black"/>
      <w:sz w:val="20"/>
    </w:rPr>
  </w:style>
  <w:style w:type="paragraph" w:styleId="Heading3">
    <w:name w:val="heading 3"/>
    <w:basedOn w:val="HeadingBase"/>
    <w:next w:val="BodyText"/>
    <w:qFormat/>
    <w:rsid w:val="00B3119C"/>
    <w:pPr>
      <w:spacing w:after="220"/>
      <w:jc w:val="left"/>
      <w:outlineLvl w:val="2"/>
    </w:pPr>
    <w:rPr>
      <w:i/>
      <w:spacing w:val="-2"/>
      <w:sz w:val="20"/>
    </w:rPr>
  </w:style>
  <w:style w:type="paragraph" w:styleId="Heading4">
    <w:name w:val="heading 4"/>
    <w:basedOn w:val="HeadingBase"/>
    <w:next w:val="BodyText"/>
    <w:qFormat/>
    <w:rsid w:val="00B3119C"/>
    <w:pPr>
      <w:jc w:val="left"/>
      <w:outlineLvl w:val="3"/>
    </w:pPr>
    <w:rPr>
      <w:rFonts w:ascii="Arial Black" w:hAnsi="Arial Black"/>
      <w:sz w:val="20"/>
    </w:rPr>
  </w:style>
  <w:style w:type="paragraph" w:styleId="Heading5">
    <w:name w:val="heading 5"/>
    <w:basedOn w:val="HeadingBase"/>
    <w:next w:val="BodyText"/>
    <w:qFormat/>
    <w:rsid w:val="00B3119C"/>
    <w:pPr>
      <w:spacing w:after="220"/>
      <w:jc w:val="left"/>
      <w:outlineLvl w:val="4"/>
    </w:pPr>
    <w:rPr>
      <w:rFonts w:ascii="Arial Black" w:hAnsi="Arial Black"/>
      <w:sz w:val="16"/>
    </w:rPr>
  </w:style>
  <w:style w:type="paragraph" w:styleId="Heading6">
    <w:name w:val="heading 6"/>
    <w:basedOn w:val="Normal"/>
    <w:next w:val="Normal"/>
    <w:qFormat/>
    <w:rsid w:val="00B3119C"/>
    <w:pPr>
      <w:spacing w:before="240" w:after="60"/>
      <w:jc w:val="both"/>
      <w:outlineLvl w:val="5"/>
    </w:pPr>
    <w:rPr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3119C"/>
    <w:pPr>
      <w:spacing w:after="220" w:line="220" w:lineRule="atLeast"/>
      <w:jc w:val="both"/>
    </w:pPr>
    <w:rPr>
      <w:spacing w:val="-5"/>
    </w:rPr>
  </w:style>
  <w:style w:type="paragraph" w:customStyle="1" w:styleId="Achievement">
    <w:name w:val="Achievement"/>
    <w:basedOn w:val="BodyText"/>
    <w:rsid w:val="00B3119C"/>
    <w:pPr>
      <w:numPr>
        <w:numId w:val="1"/>
      </w:numPr>
      <w:tabs>
        <w:tab w:val="clear" w:pos="360"/>
      </w:tabs>
      <w:spacing w:after="60"/>
    </w:pPr>
  </w:style>
  <w:style w:type="paragraph" w:customStyle="1" w:styleId="Address1">
    <w:name w:val="Address 1"/>
    <w:basedOn w:val="Normal"/>
    <w:rsid w:val="00B3119C"/>
    <w:pPr>
      <w:spacing w:line="160" w:lineRule="atLeast"/>
      <w:jc w:val="both"/>
    </w:pPr>
    <w:rPr>
      <w:sz w:val="14"/>
    </w:rPr>
  </w:style>
  <w:style w:type="paragraph" w:customStyle="1" w:styleId="Address2">
    <w:name w:val="Address 2"/>
    <w:basedOn w:val="Normal"/>
    <w:rsid w:val="00B3119C"/>
    <w:pPr>
      <w:spacing w:line="160" w:lineRule="atLeast"/>
      <w:jc w:val="both"/>
    </w:pPr>
    <w:rPr>
      <w:sz w:val="14"/>
    </w:rPr>
  </w:style>
  <w:style w:type="paragraph" w:styleId="BodyTextIndent">
    <w:name w:val="Body Text Indent"/>
    <w:basedOn w:val="BodyText"/>
    <w:rsid w:val="00B3119C"/>
    <w:pPr>
      <w:ind w:left="720"/>
    </w:pPr>
  </w:style>
  <w:style w:type="paragraph" w:customStyle="1" w:styleId="CityState">
    <w:name w:val="City/State"/>
    <w:basedOn w:val="BodyText"/>
    <w:next w:val="BodyText"/>
    <w:rsid w:val="00B3119C"/>
    <w:pPr>
      <w:keepNext/>
    </w:pPr>
  </w:style>
  <w:style w:type="paragraph" w:customStyle="1" w:styleId="CompanyName">
    <w:name w:val="Company Name"/>
    <w:basedOn w:val="Normal"/>
    <w:next w:val="Normal"/>
    <w:autoRedefine/>
    <w:rsid w:val="00B3119C"/>
    <w:pPr>
      <w:tabs>
        <w:tab w:val="left" w:pos="2160"/>
        <w:tab w:val="right" w:pos="6480"/>
      </w:tabs>
      <w:spacing w:before="240" w:after="40" w:line="220" w:lineRule="atLeast"/>
    </w:pPr>
  </w:style>
  <w:style w:type="paragraph" w:customStyle="1" w:styleId="CompanyNameOne">
    <w:name w:val="Company Name One"/>
    <w:basedOn w:val="CompanyName"/>
    <w:next w:val="Normal"/>
    <w:autoRedefine/>
    <w:rsid w:val="00AA6F84"/>
  </w:style>
  <w:style w:type="paragraph" w:styleId="Date">
    <w:name w:val="Date"/>
    <w:basedOn w:val="BodyText"/>
    <w:rsid w:val="00B3119C"/>
    <w:pPr>
      <w:keepNext/>
    </w:pPr>
  </w:style>
  <w:style w:type="paragraph" w:customStyle="1" w:styleId="DocumentLabel">
    <w:name w:val="Document Label"/>
    <w:basedOn w:val="Normal"/>
    <w:next w:val="Normal"/>
    <w:rsid w:val="00B3119C"/>
    <w:pPr>
      <w:spacing w:after="220"/>
      <w:jc w:val="both"/>
    </w:pPr>
    <w:rPr>
      <w:spacing w:val="-20"/>
      <w:sz w:val="48"/>
    </w:rPr>
  </w:style>
  <w:style w:type="character" w:styleId="Emphasis">
    <w:name w:val="Emphasis"/>
    <w:qFormat/>
    <w:rsid w:val="00B3119C"/>
    <w:rPr>
      <w:rFonts w:ascii="Arial Black" w:hAnsi="Arial Black"/>
      <w:spacing w:val="-8"/>
      <w:sz w:val="18"/>
    </w:rPr>
  </w:style>
  <w:style w:type="paragraph" w:customStyle="1" w:styleId="HeaderBase">
    <w:name w:val="Header Base"/>
    <w:basedOn w:val="Normal"/>
    <w:rsid w:val="00B3119C"/>
    <w:pPr>
      <w:jc w:val="both"/>
    </w:pPr>
  </w:style>
  <w:style w:type="paragraph" w:styleId="Footer">
    <w:name w:val="footer"/>
    <w:basedOn w:val="HeaderBase"/>
    <w:rsid w:val="00B3119C"/>
    <w:pPr>
      <w:tabs>
        <w:tab w:val="right" w:pos="6840"/>
      </w:tabs>
      <w:spacing w:line="220" w:lineRule="atLeast"/>
      <w:ind w:left="-2160"/>
    </w:pPr>
    <w:rPr>
      <w:b/>
      <w:sz w:val="18"/>
    </w:rPr>
  </w:style>
  <w:style w:type="paragraph" w:styleId="Header">
    <w:name w:val="header"/>
    <w:basedOn w:val="HeaderBase"/>
    <w:rsid w:val="00B3119C"/>
    <w:pPr>
      <w:spacing w:line="220" w:lineRule="atLeast"/>
      <w:ind w:left="-2160"/>
    </w:pPr>
  </w:style>
  <w:style w:type="paragraph" w:customStyle="1" w:styleId="HeadingBase">
    <w:name w:val="Heading Base"/>
    <w:basedOn w:val="BodyText"/>
    <w:next w:val="BodyText"/>
    <w:rsid w:val="00B3119C"/>
    <w:pPr>
      <w:keepNext/>
      <w:keepLines/>
      <w:spacing w:after="0"/>
    </w:pPr>
    <w:rPr>
      <w:spacing w:val="-4"/>
      <w:sz w:val="18"/>
    </w:rPr>
  </w:style>
  <w:style w:type="paragraph" w:customStyle="1" w:styleId="Institution">
    <w:name w:val="Institution"/>
    <w:basedOn w:val="Normal"/>
    <w:next w:val="Achievement"/>
    <w:autoRedefine/>
    <w:rsid w:val="00B3119C"/>
    <w:pPr>
      <w:tabs>
        <w:tab w:val="left" w:pos="2160"/>
        <w:tab w:val="right" w:pos="6480"/>
      </w:tabs>
      <w:spacing w:before="240" w:after="60" w:line="220" w:lineRule="atLeast"/>
    </w:pPr>
  </w:style>
  <w:style w:type="character" w:customStyle="1" w:styleId="Job">
    <w:name w:val="Job"/>
    <w:basedOn w:val="DefaultParagraphFont"/>
    <w:rsid w:val="00B3119C"/>
  </w:style>
  <w:style w:type="paragraph" w:customStyle="1" w:styleId="JobTitle">
    <w:name w:val="Job Title"/>
    <w:next w:val="Achievement"/>
    <w:rsid w:val="00B3119C"/>
    <w:pPr>
      <w:spacing w:after="60" w:line="220" w:lineRule="atLeast"/>
    </w:pPr>
    <w:rPr>
      <w:rFonts w:ascii="Arial Black" w:hAnsi="Arial Black"/>
      <w:spacing w:val="-10"/>
    </w:rPr>
  </w:style>
  <w:style w:type="character" w:customStyle="1" w:styleId="Lead-inEmphasis">
    <w:name w:val="Lead-in Emphasis"/>
    <w:rsid w:val="00B3119C"/>
    <w:rPr>
      <w:rFonts w:ascii="Arial Black" w:hAnsi="Arial Black"/>
      <w:spacing w:val="-6"/>
      <w:sz w:val="18"/>
    </w:rPr>
  </w:style>
  <w:style w:type="paragraph" w:customStyle="1" w:styleId="Name">
    <w:name w:val="Name"/>
    <w:basedOn w:val="Normal"/>
    <w:next w:val="Normal"/>
    <w:rsid w:val="00B3119C"/>
    <w:pPr>
      <w:pBdr>
        <w:bottom w:val="single" w:sz="6" w:space="4" w:color="auto"/>
      </w:pBdr>
      <w:spacing w:after="440" w:line="240" w:lineRule="atLeast"/>
    </w:pPr>
    <w:rPr>
      <w:rFonts w:ascii="Arial Black" w:hAnsi="Arial Black"/>
      <w:spacing w:val="-35"/>
      <w:sz w:val="54"/>
    </w:rPr>
  </w:style>
  <w:style w:type="paragraph" w:customStyle="1" w:styleId="SectionTitle">
    <w:name w:val="Section Title"/>
    <w:basedOn w:val="Normal"/>
    <w:next w:val="Normal"/>
    <w:autoRedefine/>
    <w:rsid w:val="008A43A1"/>
    <w:pPr>
      <w:spacing w:before="120" w:line="220" w:lineRule="atLeast"/>
    </w:pPr>
    <w:rPr>
      <w:rFonts w:ascii="Arial Black" w:hAnsi="Arial Black"/>
      <w:color w:val="0000FF"/>
      <w:spacing w:val="-10"/>
    </w:rPr>
  </w:style>
  <w:style w:type="paragraph" w:customStyle="1" w:styleId="NoTitle">
    <w:name w:val="No Title"/>
    <w:basedOn w:val="SectionTitle"/>
    <w:rsid w:val="00B3119C"/>
  </w:style>
  <w:style w:type="paragraph" w:customStyle="1" w:styleId="Objective">
    <w:name w:val="Objective"/>
    <w:basedOn w:val="Normal"/>
    <w:next w:val="BodyText"/>
    <w:rsid w:val="00B3119C"/>
    <w:pPr>
      <w:spacing w:before="240" w:after="220" w:line="220" w:lineRule="atLeast"/>
    </w:pPr>
  </w:style>
  <w:style w:type="character" w:styleId="PageNumber">
    <w:name w:val="page number"/>
    <w:rsid w:val="00B3119C"/>
    <w:rPr>
      <w:rFonts w:ascii="Arial" w:hAnsi="Arial"/>
      <w:sz w:val="18"/>
    </w:rPr>
  </w:style>
  <w:style w:type="paragraph" w:customStyle="1" w:styleId="PersonalData">
    <w:name w:val="Personal Data"/>
    <w:basedOn w:val="BodyText"/>
    <w:rsid w:val="00B3119C"/>
    <w:pPr>
      <w:spacing w:after="120" w:line="240" w:lineRule="exact"/>
      <w:ind w:left="-1080" w:right="1080"/>
    </w:pPr>
    <w:rPr>
      <w:i/>
      <w:spacing w:val="0"/>
      <w:sz w:val="22"/>
    </w:rPr>
  </w:style>
  <w:style w:type="paragraph" w:customStyle="1" w:styleId="PersonalInfo">
    <w:name w:val="Personal Info"/>
    <w:basedOn w:val="Achievement"/>
    <w:next w:val="Achievement"/>
    <w:rsid w:val="00B3119C"/>
    <w:pPr>
      <w:numPr>
        <w:numId w:val="0"/>
      </w:numPr>
      <w:spacing w:before="240"/>
      <w:ind w:left="245" w:hanging="245"/>
    </w:pPr>
  </w:style>
  <w:style w:type="paragraph" w:customStyle="1" w:styleId="SectionSubtitle">
    <w:name w:val="Section Subtitle"/>
    <w:basedOn w:val="SectionTitle"/>
    <w:next w:val="Normal"/>
    <w:rsid w:val="00B3119C"/>
    <w:rPr>
      <w:b/>
      <w:spacing w:val="0"/>
    </w:rPr>
  </w:style>
  <w:style w:type="paragraph" w:styleId="ListParagraph">
    <w:name w:val="List Paragraph"/>
    <w:basedOn w:val="Normal"/>
    <w:uiPriority w:val="34"/>
    <w:qFormat/>
    <w:rsid w:val="00F907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BalloonText">
    <w:name w:val="Balloon Text"/>
    <w:basedOn w:val="Normal"/>
    <w:link w:val="BalloonTextChar"/>
    <w:rsid w:val="005D71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D7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 /><Relationship Id="rId13" Type="http://schemas.openxmlformats.org/officeDocument/2006/relationships/header" Target="header1.xml" /><Relationship Id="rId18" Type="http://schemas.openxmlformats.org/officeDocument/2006/relationships/footer" Target="footer3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5.jpeg" /><Relationship Id="rId17" Type="http://schemas.openxmlformats.org/officeDocument/2006/relationships/header" Target="header3.xml" /><Relationship Id="rId2" Type="http://schemas.openxmlformats.org/officeDocument/2006/relationships/styles" Target="styles.xml" /><Relationship Id="rId16" Type="http://schemas.openxmlformats.org/officeDocument/2006/relationships/footer" Target="footer2.xml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jpeg" /><Relationship Id="rId5" Type="http://schemas.openxmlformats.org/officeDocument/2006/relationships/footnotes" Target="footnotes.xml" /><Relationship Id="rId15" Type="http://schemas.openxmlformats.org/officeDocument/2006/relationships/footer" Target="footer1.xml" /><Relationship Id="rId10" Type="http://schemas.openxmlformats.org/officeDocument/2006/relationships/image" Target="media/image3.jpe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4" Type="http://schemas.openxmlformats.org/officeDocument/2006/relationships/header" Target="header2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Professional%20Resume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Professional%20Resume.dot</Template>
  <TotalTime>4</TotalTime>
  <Pages>8</Pages>
  <Words>1208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Professional Resume</vt:lpstr>
    </vt:vector>
  </TitlesOfParts>
  <Company>Microsoft Corp.</Company>
  <LinksUpToDate>false</LinksUpToDate>
  <CharactersWithSpaces>8079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Professional Resume</dc:title>
  <dc:creator>user</dc:creator>
  <cp:lastModifiedBy>ranyk43@gmail.com</cp:lastModifiedBy>
  <cp:revision>4</cp:revision>
  <dcterms:created xsi:type="dcterms:W3CDTF">2021-05-13T08:52:00Z</dcterms:created>
  <dcterms:modified xsi:type="dcterms:W3CDTF">2021-05-14T10:30:00Z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2000113000</vt:i4>
  </property>
  <property fmtid="{D5CDD505-2E9C-101B-9397-08002B2CF9AE}" pid="4" name="LCID">
    <vt:i4>1033</vt:i4>
  </property>
</Properties>
</file>